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685A6"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1A5E31EA" w14:textId="77777777" w:rsidTr="00C35945">
        <w:tc>
          <w:tcPr>
            <w:tcW w:w="1349" w:type="dxa"/>
            <w:vAlign w:val="center"/>
            <w:hideMark/>
          </w:tcPr>
          <w:p w14:paraId="3221F5F1"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1ACA44DB" wp14:editId="5CC03AD5">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5BE4E0B7"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768DA5DE"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33212A3D" w14:textId="77777777" w:rsidR="008C62AF" w:rsidRPr="00043EDB" w:rsidRDefault="008C62AF" w:rsidP="00C35945">
            <w:pPr>
              <w:tabs>
                <w:tab w:val="center" w:pos="4320"/>
                <w:tab w:val="right" w:pos="8640"/>
              </w:tabs>
              <w:rPr>
                <w:rFonts w:cs="Arial"/>
              </w:rPr>
            </w:pPr>
          </w:p>
        </w:tc>
      </w:tr>
    </w:tbl>
    <w:p w14:paraId="2AADA9FD" w14:textId="77777777" w:rsidR="008C62AF" w:rsidRDefault="008C62AF"/>
    <w:p w14:paraId="635F096D" w14:textId="77777777" w:rsidR="008C62AF" w:rsidRDefault="008C62AF"/>
    <w:p w14:paraId="4FF9957B" w14:textId="77777777"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34E86554" w14:textId="77777777" w:rsidR="00047D8B" w:rsidRDefault="00047D8B" w:rsidP="00047D8B">
      <w:pPr>
        <w:jc w:val="center"/>
        <w:rPr>
          <w:b/>
          <w:sz w:val="32"/>
        </w:rPr>
      </w:pPr>
      <w:r>
        <w:rPr>
          <w:b/>
          <w:sz w:val="32"/>
        </w:rPr>
        <w:t>PHASE II ACID RAIN PERMIT</w:t>
      </w:r>
    </w:p>
    <w:p w14:paraId="52841298" w14:textId="25F60CEA" w:rsidR="004A2604" w:rsidRDefault="004A2604" w:rsidP="00047D8B">
      <w:pPr>
        <w:jc w:val="center"/>
        <w:rPr>
          <w:b/>
          <w:sz w:val="32"/>
        </w:rPr>
      </w:pPr>
      <w:r>
        <w:rPr>
          <w:b/>
          <w:sz w:val="32"/>
        </w:rPr>
        <w:t>Permit No. MI-AR-</w:t>
      </w:r>
      <w:r w:rsidR="000C5ADB">
        <w:rPr>
          <w:b/>
          <w:sz w:val="32"/>
        </w:rPr>
        <w:t>1728</w:t>
      </w:r>
      <w:r>
        <w:rPr>
          <w:b/>
          <w:sz w:val="32"/>
        </w:rPr>
        <w:t>-</w:t>
      </w:r>
      <w:r w:rsidR="00137E13">
        <w:rPr>
          <w:b/>
          <w:sz w:val="32"/>
        </w:rPr>
        <w:t>20</w:t>
      </w:r>
      <w:r w:rsidR="0030008D">
        <w:rPr>
          <w:b/>
          <w:sz w:val="32"/>
        </w:rPr>
        <w:t>2</w:t>
      </w:r>
      <w:r w:rsidR="00F64722">
        <w:rPr>
          <w:b/>
          <w:sz w:val="32"/>
        </w:rPr>
        <w:t>2</w:t>
      </w:r>
    </w:p>
    <w:p w14:paraId="2FCA2B35"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B1505D" w:rsidRPr="00700B62" w14:paraId="6EB96B5F" w14:textId="77777777" w:rsidTr="00700B62">
        <w:tc>
          <w:tcPr>
            <w:tcW w:w="1566" w:type="dxa"/>
            <w:shd w:val="clear" w:color="auto" w:fill="auto"/>
          </w:tcPr>
          <w:p w14:paraId="79E86FDC" w14:textId="77777777" w:rsidR="00B1505D" w:rsidRPr="00700B62" w:rsidRDefault="00B1505D" w:rsidP="00B1505D">
            <w:pPr>
              <w:rPr>
                <w:rFonts w:cs="Arial"/>
              </w:rPr>
            </w:pPr>
            <w:r w:rsidRPr="00700B62">
              <w:rPr>
                <w:rFonts w:cs="Arial"/>
              </w:rPr>
              <w:t>Permittee</w:t>
            </w:r>
          </w:p>
        </w:tc>
        <w:tc>
          <w:tcPr>
            <w:tcW w:w="6354" w:type="dxa"/>
            <w:shd w:val="clear" w:color="auto" w:fill="auto"/>
          </w:tcPr>
          <w:p w14:paraId="6518426E" w14:textId="63B3831C" w:rsidR="00B1505D" w:rsidRPr="0069191E" w:rsidRDefault="006404B2" w:rsidP="00B1505D">
            <w:pPr>
              <w:rPr>
                <w:rFonts w:cs="Arial"/>
                <w:sz w:val="22"/>
                <w:szCs w:val="22"/>
              </w:rPr>
            </w:pPr>
            <w:bookmarkStart w:id="0" w:name="_Hlk113346637"/>
            <w:r>
              <w:rPr>
                <w:rFonts w:cs="Arial"/>
                <w:sz w:val="22"/>
                <w:szCs w:val="22"/>
              </w:rPr>
              <w:t xml:space="preserve">DTE Electric </w:t>
            </w:r>
            <w:r w:rsidR="000C5ADB">
              <w:rPr>
                <w:rFonts w:cs="Arial"/>
                <w:sz w:val="22"/>
                <w:szCs w:val="22"/>
              </w:rPr>
              <w:t>–</w:t>
            </w:r>
            <w:r>
              <w:rPr>
                <w:rFonts w:cs="Arial"/>
                <w:sz w:val="22"/>
                <w:szCs w:val="22"/>
              </w:rPr>
              <w:t xml:space="preserve"> </w:t>
            </w:r>
            <w:r w:rsidR="000C5ADB">
              <w:rPr>
                <w:rFonts w:cs="Arial"/>
                <w:sz w:val="22"/>
                <w:szCs w:val="22"/>
              </w:rPr>
              <w:t>Delray Peaking Facility</w:t>
            </w:r>
            <w:bookmarkEnd w:id="0"/>
          </w:p>
        </w:tc>
      </w:tr>
      <w:tr w:rsidR="006404B2" w:rsidRPr="00700B62" w14:paraId="65D3FCF6" w14:textId="77777777" w:rsidTr="00700B62">
        <w:tc>
          <w:tcPr>
            <w:tcW w:w="1566" w:type="dxa"/>
            <w:shd w:val="clear" w:color="auto" w:fill="auto"/>
          </w:tcPr>
          <w:p w14:paraId="5A590D8D" w14:textId="77777777" w:rsidR="006404B2" w:rsidRPr="00700B62" w:rsidRDefault="006404B2" w:rsidP="006404B2">
            <w:pPr>
              <w:rPr>
                <w:rFonts w:cs="Arial"/>
              </w:rPr>
            </w:pPr>
            <w:r w:rsidRPr="00700B62">
              <w:rPr>
                <w:rFonts w:cs="Arial"/>
              </w:rPr>
              <w:t>Address</w:t>
            </w:r>
          </w:p>
        </w:tc>
        <w:tc>
          <w:tcPr>
            <w:tcW w:w="6354" w:type="dxa"/>
            <w:shd w:val="clear" w:color="auto" w:fill="auto"/>
          </w:tcPr>
          <w:p w14:paraId="2569C5BF" w14:textId="33FE1D2A" w:rsidR="006404B2" w:rsidRPr="0069191E" w:rsidRDefault="006404B2" w:rsidP="006404B2">
            <w:pPr>
              <w:rPr>
                <w:rFonts w:cs="Arial"/>
                <w:sz w:val="22"/>
                <w:szCs w:val="22"/>
              </w:rPr>
            </w:pPr>
            <w:r w:rsidRPr="00875DB7">
              <w:rPr>
                <w:rFonts w:cs="Arial"/>
              </w:rPr>
              <w:t xml:space="preserve">6603 W. Jefferson, Detroit </w:t>
            </w:r>
            <w:r w:rsidRPr="00875DB7">
              <w:rPr>
                <w:szCs w:val="22"/>
              </w:rPr>
              <w:t xml:space="preserve">48209 </w:t>
            </w:r>
          </w:p>
        </w:tc>
      </w:tr>
      <w:tr w:rsidR="006404B2" w:rsidRPr="00700B62" w14:paraId="59594AD8" w14:textId="77777777" w:rsidTr="00700B62">
        <w:tc>
          <w:tcPr>
            <w:tcW w:w="1566" w:type="dxa"/>
            <w:shd w:val="clear" w:color="auto" w:fill="auto"/>
          </w:tcPr>
          <w:p w14:paraId="109C5BA3" w14:textId="77777777" w:rsidR="006404B2" w:rsidRPr="00700B62" w:rsidRDefault="006404B2" w:rsidP="006404B2">
            <w:pPr>
              <w:rPr>
                <w:rFonts w:cs="Arial"/>
              </w:rPr>
            </w:pPr>
            <w:r w:rsidRPr="00700B62">
              <w:rPr>
                <w:rFonts w:cs="Arial"/>
              </w:rPr>
              <w:t>SRN</w:t>
            </w:r>
          </w:p>
        </w:tc>
        <w:tc>
          <w:tcPr>
            <w:tcW w:w="6354" w:type="dxa"/>
            <w:shd w:val="clear" w:color="auto" w:fill="auto"/>
          </w:tcPr>
          <w:p w14:paraId="59742FC4" w14:textId="36B1A3D5" w:rsidR="006404B2" w:rsidRPr="0069191E" w:rsidRDefault="006404B2" w:rsidP="006404B2">
            <w:pPr>
              <w:rPr>
                <w:rFonts w:cs="Arial"/>
                <w:sz w:val="22"/>
                <w:szCs w:val="22"/>
              </w:rPr>
            </w:pPr>
            <w:r w:rsidRPr="00875DB7">
              <w:rPr>
                <w:rFonts w:cs="Arial"/>
              </w:rPr>
              <w:t>B2798</w:t>
            </w:r>
          </w:p>
        </w:tc>
      </w:tr>
      <w:tr w:rsidR="006404B2" w:rsidRPr="00700B62" w14:paraId="54A04C92" w14:textId="77777777" w:rsidTr="00700B62">
        <w:tc>
          <w:tcPr>
            <w:tcW w:w="1566" w:type="dxa"/>
            <w:shd w:val="clear" w:color="auto" w:fill="auto"/>
          </w:tcPr>
          <w:p w14:paraId="519915BD" w14:textId="77777777" w:rsidR="006404B2" w:rsidRPr="00700B62" w:rsidRDefault="006404B2" w:rsidP="006404B2">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78E3C242" w14:textId="57E6F878" w:rsidR="006404B2" w:rsidRPr="0069191E" w:rsidRDefault="006404B2" w:rsidP="006404B2">
            <w:pPr>
              <w:rPr>
                <w:rFonts w:cs="Arial"/>
                <w:sz w:val="22"/>
                <w:szCs w:val="22"/>
              </w:rPr>
            </w:pPr>
            <w:r w:rsidRPr="00875DB7">
              <w:rPr>
                <w:rFonts w:cs="Arial"/>
              </w:rPr>
              <w:t>1728</w:t>
            </w:r>
          </w:p>
        </w:tc>
      </w:tr>
      <w:tr w:rsidR="00B1505D" w:rsidRPr="00700B62" w14:paraId="07BF62DA" w14:textId="77777777" w:rsidTr="00700B62">
        <w:tc>
          <w:tcPr>
            <w:tcW w:w="1566" w:type="dxa"/>
            <w:shd w:val="clear" w:color="auto" w:fill="auto"/>
          </w:tcPr>
          <w:p w14:paraId="24A65AC7" w14:textId="77777777" w:rsidR="00B1505D" w:rsidRPr="00700B62" w:rsidRDefault="00B1505D" w:rsidP="00B1505D">
            <w:pPr>
              <w:rPr>
                <w:rFonts w:cs="Arial"/>
              </w:rPr>
            </w:pPr>
            <w:r w:rsidRPr="00700B62">
              <w:rPr>
                <w:rFonts w:cs="Arial"/>
              </w:rPr>
              <w:t>Issue Date</w:t>
            </w:r>
          </w:p>
        </w:tc>
        <w:tc>
          <w:tcPr>
            <w:tcW w:w="6354" w:type="dxa"/>
            <w:shd w:val="clear" w:color="auto" w:fill="auto"/>
          </w:tcPr>
          <w:p w14:paraId="1CF540B0" w14:textId="5319A8F4" w:rsidR="00B1505D" w:rsidRPr="001D542E" w:rsidRDefault="001D542E" w:rsidP="00B1505D">
            <w:pPr>
              <w:rPr>
                <w:rFonts w:cs="Arial"/>
              </w:rPr>
            </w:pPr>
            <w:bookmarkStart w:id="1" w:name="_Hlk117513856"/>
            <w:r w:rsidRPr="001D542E">
              <w:rPr>
                <w:rFonts w:cs="Arial"/>
              </w:rPr>
              <w:t>October 24, 2022</w:t>
            </w:r>
            <w:bookmarkEnd w:id="1"/>
          </w:p>
        </w:tc>
      </w:tr>
      <w:tr w:rsidR="00B1505D" w:rsidRPr="00700B62" w14:paraId="55DB3670" w14:textId="77777777" w:rsidTr="00700B62">
        <w:tc>
          <w:tcPr>
            <w:tcW w:w="1566" w:type="dxa"/>
            <w:shd w:val="clear" w:color="auto" w:fill="auto"/>
          </w:tcPr>
          <w:p w14:paraId="5440008A" w14:textId="77777777" w:rsidR="00B1505D" w:rsidRPr="008C62AF" w:rsidRDefault="00B1505D" w:rsidP="00B1505D">
            <w:pPr>
              <w:rPr>
                <w:rFonts w:cs="Arial"/>
              </w:rPr>
            </w:pPr>
            <w:r w:rsidRPr="0069191E">
              <w:t>Effective</w:t>
            </w:r>
          </w:p>
        </w:tc>
        <w:tc>
          <w:tcPr>
            <w:tcW w:w="6354" w:type="dxa"/>
            <w:shd w:val="clear" w:color="auto" w:fill="auto"/>
          </w:tcPr>
          <w:p w14:paraId="36618294" w14:textId="77777777" w:rsidR="00B1505D" w:rsidRPr="0069191E" w:rsidRDefault="00B1505D" w:rsidP="00B1505D">
            <w:pPr>
              <w:rPr>
                <w:rFonts w:cs="Arial"/>
                <w:sz w:val="22"/>
                <w:szCs w:val="22"/>
              </w:rPr>
            </w:pPr>
            <w:r w:rsidRPr="008C62AF">
              <w:rPr>
                <w:sz w:val="22"/>
                <w:szCs w:val="22"/>
              </w:rPr>
              <w:t>Issuance date of this facility’s Renewable Operating Permit at the facility in accordance with 40 CFR 72.73.</w:t>
            </w:r>
          </w:p>
        </w:tc>
      </w:tr>
      <w:tr w:rsidR="00B1505D" w:rsidRPr="00700B62" w14:paraId="3A0CED6A" w14:textId="77777777" w:rsidTr="00700B62">
        <w:tc>
          <w:tcPr>
            <w:tcW w:w="1566" w:type="dxa"/>
            <w:shd w:val="clear" w:color="auto" w:fill="auto"/>
          </w:tcPr>
          <w:p w14:paraId="55C45C40" w14:textId="77777777" w:rsidR="00B1505D" w:rsidRPr="00700B62" w:rsidRDefault="00B1505D" w:rsidP="00B1505D">
            <w:pPr>
              <w:rPr>
                <w:rFonts w:cs="Arial"/>
              </w:rPr>
            </w:pPr>
            <w:r w:rsidRPr="00700B62">
              <w:rPr>
                <w:rFonts w:cs="Arial"/>
              </w:rPr>
              <w:t>Expiration</w:t>
            </w:r>
          </w:p>
        </w:tc>
        <w:tc>
          <w:tcPr>
            <w:tcW w:w="6354" w:type="dxa"/>
            <w:shd w:val="clear" w:color="auto" w:fill="auto"/>
          </w:tcPr>
          <w:p w14:paraId="6913DCDD" w14:textId="77777777" w:rsidR="00B1505D" w:rsidRPr="0069191E" w:rsidRDefault="00B1505D" w:rsidP="00B1505D">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B1505D" w:rsidRPr="00700B62" w14:paraId="29FD895F" w14:textId="77777777" w:rsidTr="00700B62">
        <w:tc>
          <w:tcPr>
            <w:tcW w:w="1566" w:type="dxa"/>
            <w:shd w:val="clear" w:color="auto" w:fill="auto"/>
          </w:tcPr>
          <w:p w14:paraId="1CFCE143" w14:textId="77777777" w:rsidR="00B1505D" w:rsidRPr="00700B62" w:rsidRDefault="00B1505D" w:rsidP="00B1505D">
            <w:pPr>
              <w:rPr>
                <w:rFonts w:cs="Arial"/>
              </w:rPr>
            </w:pPr>
            <w:r w:rsidRPr="00700B62">
              <w:rPr>
                <w:rFonts w:cs="Arial"/>
              </w:rPr>
              <w:t>ROP No.</w:t>
            </w:r>
          </w:p>
        </w:tc>
        <w:tc>
          <w:tcPr>
            <w:tcW w:w="6354" w:type="dxa"/>
            <w:shd w:val="clear" w:color="auto" w:fill="auto"/>
          </w:tcPr>
          <w:p w14:paraId="2C5A9471" w14:textId="7C0D21AC" w:rsidR="00B1505D" w:rsidRPr="00700B62" w:rsidRDefault="00B1505D" w:rsidP="00B1505D">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6404B2">
              <w:rPr>
                <w:rFonts w:cs="Arial"/>
              </w:rPr>
              <w:t>B2798</w:t>
            </w:r>
            <w:r w:rsidRPr="00700B62">
              <w:rPr>
                <w:rFonts w:cs="Arial"/>
              </w:rPr>
              <w:t>-20</w:t>
            </w:r>
            <w:r w:rsidR="0030008D">
              <w:rPr>
                <w:rFonts w:cs="Arial"/>
              </w:rPr>
              <w:t>2</w:t>
            </w:r>
            <w:r w:rsidR="00F64722">
              <w:rPr>
                <w:rFonts w:cs="Arial"/>
              </w:rPr>
              <w:t>2</w:t>
            </w:r>
          </w:p>
        </w:tc>
      </w:tr>
    </w:tbl>
    <w:p w14:paraId="7E8BBE93" w14:textId="77777777" w:rsidR="00047D8B" w:rsidRDefault="00047D8B" w:rsidP="00047D8B">
      <w:pPr>
        <w:rPr>
          <w:sz w:val="22"/>
        </w:rPr>
      </w:pPr>
    </w:p>
    <w:p w14:paraId="521B0F07" w14:textId="77777777" w:rsidR="00352504" w:rsidRDefault="00352504" w:rsidP="00047D8B">
      <w:pPr>
        <w:rPr>
          <w:sz w:val="22"/>
        </w:rPr>
      </w:pPr>
    </w:p>
    <w:p w14:paraId="731C62AC" w14:textId="77777777" w:rsidR="00047D8B" w:rsidRDefault="00047D8B" w:rsidP="00047D8B">
      <w:pPr>
        <w:rPr>
          <w:b/>
          <w:sz w:val="22"/>
        </w:rPr>
      </w:pPr>
      <w:r>
        <w:rPr>
          <w:b/>
          <w:sz w:val="22"/>
        </w:rPr>
        <w:t>The Acid Rain Permit Contents</w:t>
      </w:r>
    </w:p>
    <w:p w14:paraId="2302463D" w14:textId="77777777" w:rsidR="00047D8B" w:rsidRDefault="00047D8B" w:rsidP="00047D8B">
      <w:pPr>
        <w:rPr>
          <w:sz w:val="22"/>
        </w:rPr>
      </w:pPr>
    </w:p>
    <w:p w14:paraId="294D5F6A" w14:textId="77777777" w:rsidR="00047D8B" w:rsidRDefault="00047D8B" w:rsidP="00047D8B">
      <w:pPr>
        <w:rPr>
          <w:sz w:val="22"/>
        </w:rPr>
      </w:pPr>
      <w:r>
        <w:rPr>
          <w:sz w:val="22"/>
        </w:rPr>
        <w:t>1.</w:t>
      </w:r>
      <w:r>
        <w:rPr>
          <w:sz w:val="22"/>
        </w:rPr>
        <w:tab/>
        <w:t>A statement of basis prepared by the Air Quality Division (AQD) containing:</w:t>
      </w:r>
    </w:p>
    <w:p w14:paraId="18522367" w14:textId="77777777" w:rsidR="00047D8B" w:rsidRDefault="00047D8B" w:rsidP="00047D8B">
      <w:pPr>
        <w:rPr>
          <w:sz w:val="22"/>
        </w:rPr>
      </w:pPr>
    </w:p>
    <w:p w14:paraId="2224DB3F" w14:textId="77777777" w:rsidR="00047D8B" w:rsidRDefault="00047D8B" w:rsidP="00047D8B">
      <w:pPr>
        <w:ind w:left="720"/>
        <w:jc w:val="both"/>
        <w:rPr>
          <w:sz w:val="22"/>
        </w:rPr>
      </w:pPr>
      <w:r>
        <w:rPr>
          <w:sz w:val="22"/>
        </w:rPr>
        <w:t xml:space="preserve">References to statutory and regulatory authorities, and with comments, notes, and justification that apply to the source in </w:t>
      </w:r>
      <w:proofErr w:type="gramStart"/>
      <w:r>
        <w:rPr>
          <w:sz w:val="22"/>
        </w:rPr>
        <w:t>general;</w:t>
      </w:r>
      <w:proofErr w:type="gramEnd"/>
    </w:p>
    <w:p w14:paraId="7AFBB588" w14:textId="77777777" w:rsidR="00047D8B" w:rsidRDefault="00047D8B" w:rsidP="00047D8B">
      <w:pPr>
        <w:rPr>
          <w:sz w:val="22"/>
        </w:rPr>
      </w:pPr>
    </w:p>
    <w:p w14:paraId="257024B5" w14:textId="77777777" w:rsidR="00047D8B" w:rsidRDefault="00047D8B" w:rsidP="00047D8B">
      <w:pPr>
        <w:jc w:val="both"/>
        <w:rPr>
          <w:sz w:val="22"/>
        </w:rPr>
      </w:pPr>
      <w:r>
        <w:rPr>
          <w:sz w:val="22"/>
        </w:rPr>
        <w:t>2.</w:t>
      </w:r>
      <w:r>
        <w:rPr>
          <w:sz w:val="22"/>
        </w:rPr>
        <w:tab/>
        <w:t>Terms and conditions including:</w:t>
      </w:r>
    </w:p>
    <w:p w14:paraId="5A3D08CC" w14:textId="77777777" w:rsidR="00047D8B" w:rsidRDefault="00047D8B" w:rsidP="00047D8B">
      <w:pPr>
        <w:jc w:val="both"/>
        <w:rPr>
          <w:sz w:val="22"/>
        </w:rPr>
      </w:pPr>
    </w:p>
    <w:p w14:paraId="72875A2A"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4D9AF837" w14:textId="77777777" w:rsidR="00047D8B" w:rsidRDefault="00047D8B" w:rsidP="00047D8B">
      <w:pPr>
        <w:ind w:left="720"/>
        <w:jc w:val="both"/>
        <w:rPr>
          <w:sz w:val="22"/>
        </w:rPr>
      </w:pPr>
    </w:p>
    <w:p w14:paraId="4D3132AB"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371980B" w14:textId="77777777" w:rsidR="00047D8B" w:rsidRDefault="00047D8B" w:rsidP="00047D8B">
      <w:pPr>
        <w:ind w:left="720"/>
        <w:jc w:val="both"/>
        <w:rPr>
          <w:sz w:val="22"/>
        </w:rPr>
      </w:pPr>
    </w:p>
    <w:p w14:paraId="67E2DA9A"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04E9227C" w14:textId="77777777" w:rsidR="00047D8B" w:rsidRDefault="00047D8B" w:rsidP="00047D8B">
      <w:pPr>
        <w:rPr>
          <w:sz w:val="22"/>
        </w:rPr>
      </w:pPr>
    </w:p>
    <w:p w14:paraId="7EDCAF08"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7333CAC0"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24F629E7"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2B24A07" w14:textId="77777777" w:rsidR="00047D8B" w:rsidRDefault="00047D8B" w:rsidP="00047D8B">
      <w:pPr>
        <w:jc w:val="both"/>
        <w:rPr>
          <w:sz w:val="22"/>
        </w:rPr>
      </w:pPr>
    </w:p>
    <w:p w14:paraId="5CCEB07A" w14:textId="77777777" w:rsidR="00047D8B" w:rsidRDefault="00047D8B" w:rsidP="00047D8B">
      <w:pPr>
        <w:jc w:val="both"/>
        <w:rPr>
          <w:sz w:val="22"/>
        </w:rPr>
      </w:pPr>
    </w:p>
    <w:p w14:paraId="00553288" w14:textId="77777777" w:rsidR="00047D8B" w:rsidRDefault="00047D8B" w:rsidP="00047D8B">
      <w:pPr>
        <w:jc w:val="both"/>
        <w:rPr>
          <w:b/>
          <w:sz w:val="22"/>
        </w:rPr>
      </w:pPr>
      <w:r>
        <w:rPr>
          <w:b/>
          <w:sz w:val="22"/>
        </w:rPr>
        <w:t xml:space="preserve">Statutory and Regulatory Authorities.  </w:t>
      </w:r>
    </w:p>
    <w:p w14:paraId="5F8048B2" w14:textId="77777777" w:rsidR="00047D8B" w:rsidRDefault="00047D8B" w:rsidP="00047D8B">
      <w:pPr>
        <w:jc w:val="both"/>
        <w:rPr>
          <w:sz w:val="22"/>
        </w:rPr>
      </w:pPr>
    </w:p>
    <w:p w14:paraId="5771C4D5" w14:textId="77777777"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FA54B5">
        <w:rPr>
          <w:sz w:val="22"/>
        </w:rPr>
        <w:t>902(1)</w:t>
      </w:r>
      <w:r>
        <w:rPr>
          <w:sz w:val="22"/>
        </w:rPr>
        <w:t>(</w:t>
      </w:r>
      <w:r w:rsidR="00FA54B5">
        <w:rPr>
          <w:sz w:val="22"/>
        </w:rPr>
        <w:t>p</w:t>
      </w:r>
      <w:r>
        <w:rPr>
          <w:sz w:val="22"/>
        </w:rPr>
        <w:t>).</w:t>
      </w:r>
    </w:p>
    <w:p w14:paraId="42990462" w14:textId="77777777" w:rsidR="00047D8B" w:rsidRDefault="00047D8B" w:rsidP="00047D8B">
      <w:pPr>
        <w:jc w:val="both"/>
        <w:rPr>
          <w:sz w:val="22"/>
        </w:rPr>
      </w:pPr>
    </w:p>
    <w:p w14:paraId="0349F7C0"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7B2338D" w14:textId="77777777" w:rsidR="00047D8B" w:rsidRDefault="00047D8B" w:rsidP="00047D8B">
      <w:pPr>
        <w:jc w:val="both"/>
        <w:rPr>
          <w:sz w:val="22"/>
        </w:rPr>
      </w:pPr>
    </w:p>
    <w:p w14:paraId="1A7087E9" w14:textId="77777777"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6A1ABE66"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F073735"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72DDB229"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3E08BACB"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FF2C6CC"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4FC18422"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4DF6E84A"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143A33DB" w14:textId="77777777" w:rsidR="008A727D" w:rsidRDefault="008121FF" w:rsidP="0069191E">
      <w:pPr>
        <w:ind w:left="2160"/>
        <w:jc w:val="both"/>
        <w:rPr>
          <w:sz w:val="22"/>
        </w:rPr>
      </w:pPr>
      <w:r>
        <w:rPr>
          <w:sz w:val="22"/>
        </w:rPr>
        <w:t>Facsimile: 517</w:t>
      </w:r>
      <w:r w:rsidR="003E5D76">
        <w:rPr>
          <w:sz w:val="22"/>
        </w:rPr>
        <w:t>-</w:t>
      </w:r>
      <w:r>
        <w:rPr>
          <w:sz w:val="22"/>
        </w:rPr>
        <w:t>780-7855</w:t>
      </w:r>
    </w:p>
    <w:p w14:paraId="17E40B4A" w14:textId="77777777" w:rsidR="00047D8B" w:rsidRDefault="00047D8B" w:rsidP="008B7F9C">
      <w:pPr>
        <w:jc w:val="both"/>
        <w:rPr>
          <w:sz w:val="22"/>
        </w:rPr>
      </w:pPr>
    </w:p>
    <w:p w14:paraId="2291C83D" w14:textId="77777777" w:rsidR="00047D8B" w:rsidRDefault="00047D8B" w:rsidP="00047D8B">
      <w:pPr>
        <w:jc w:val="both"/>
        <w:rPr>
          <w:sz w:val="22"/>
        </w:rPr>
      </w:pPr>
    </w:p>
    <w:p w14:paraId="4DBB8208" w14:textId="77777777" w:rsidR="00047D8B" w:rsidRDefault="00047D8B" w:rsidP="00047D8B">
      <w:pPr>
        <w:jc w:val="both"/>
        <w:rPr>
          <w:b/>
          <w:sz w:val="22"/>
        </w:rPr>
      </w:pPr>
      <w:r>
        <w:rPr>
          <w:b/>
          <w:sz w:val="22"/>
        </w:rPr>
        <w:t>There are no comments, notes and/or justification that apply to the source in general for this section.</w:t>
      </w:r>
    </w:p>
    <w:p w14:paraId="2D785DC0" w14:textId="77777777" w:rsidR="00047D8B" w:rsidRDefault="00047D8B" w:rsidP="00047D8B">
      <w:pPr>
        <w:jc w:val="both"/>
        <w:rPr>
          <w:sz w:val="22"/>
        </w:rPr>
      </w:pPr>
    </w:p>
    <w:p w14:paraId="7DB1575A" w14:textId="77777777" w:rsidR="00047D8B" w:rsidRDefault="00047D8B" w:rsidP="00047D8B">
      <w:pPr>
        <w:jc w:val="both"/>
        <w:rPr>
          <w:sz w:val="22"/>
        </w:rPr>
      </w:pPr>
    </w:p>
    <w:p w14:paraId="17711846" w14:textId="77777777" w:rsidR="00047D8B" w:rsidRDefault="00047D8B" w:rsidP="00047D8B">
      <w:pPr>
        <w:jc w:val="both"/>
        <w:rPr>
          <w:sz w:val="22"/>
        </w:rPr>
      </w:pPr>
    </w:p>
    <w:p w14:paraId="68BD0394" w14:textId="77777777" w:rsidR="00047D8B" w:rsidRDefault="00047D8B" w:rsidP="00047D8B">
      <w:pPr>
        <w:jc w:val="both"/>
        <w:rPr>
          <w:sz w:val="22"/>
        </w:rPr>
      </w:pPr>
    </w:p>
    <w:p w14:paraId="363F2FEA" w14:textId="77777777" w:rsidR="00047D8B" w:rsidRDefault="00047D8B" w:rsidP="00047D8B">
      <w:pPr>
        <w:jc w:val="both"/>
        <w:rPr>
          <w:sz w:val="22"/>
        </w:rPr>
      </w:pPr>
    </w:p>
    <w:p w14:paraId="311DF41B" w14:textId="77777777" w:rsidR="00047D8B" w:rsidRDefault="00047D8B" w:rsidP="00047D8B">
      <w:pPr>
        <w:jc w:val="both"/>
        <w:rPr>
          <w:sz w:val="22"/>
        </w:rPr>
      </w:pPr>
    </w:p>
    <w:p w14:paraId="652A9050" w14:textId="77777777" w:rsidR="00047D8B" w:rsidRDefault="00047D8B" w:rsidP="00047D8B">
      <w:pPr>
        <w:jc w:val="both"/>
        <w:rPr>
          <w:sz w:val="22"/>
        </w:rPr>
      </w:pPr>
    </w:p>
    <w:p w14:paraId="2CEF4B78" w14:textId="77777777" w:rsidR="00047D8B" w:rsidRDefault="00047D8B" w:rsidP="00047D8B">
      <w:pPr>
        <w:jc w:val="both"/>
        <w:rPr>
          <w:sz w:val="22"/>
        </w:rPr>
      </w:pPr>
    </w:p>
    <w:p w14:paraId="732EFE7A" w14:textId="77777777" w:rsidR="00047D8B" w:rsidRDefault="00047D8B" w:rsidP="00047D8B">
      <w:pPr>
        <w:jc w:val="both"/>
        <w:rPr>
          <w:sz w:val="22"/>
        </w:rPr>
      </w:pPr>
    </w:p>
    <w:p w14:paraId="6CE57DE3" w14:textId="77777777" w:rsidR="00047D8B" w:rsidRDefault="00047D8B" w:rsidP="00047D8B">
      <w:pPr>
        <w:jc w:val="both"/>
        <w:rPr>
          <w:sz w:val="22"/>
        </w:rPr>
      </w:pPr>
    </w:p>
    <w:p w14:paraId="3B1B5923" w14:textId="77777777" w:rsidR="00047D8B" w:rsidRDefault="00047D8B" w:rsidP="00047D8B">
      <w:pPr>
        <w:jc w:val="both"/>
        <w:rPr>
          <w:sz w:val="22"/>
        </w:rPr>
      </w:pPr>
    </w:p>
    <w:p w14:paraId="23376E4E"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208F70F7" w14:textId="77777777" w:rsidR="00047D8B" w:rsidRDefault="00047D8B" w:rsidP="00047D8B">
      <w:pPr>
        <w:jc w:val="both"/>
        <w:rPr>
          <w:sz w:val="22"/>
        </w:rPr>
      </w:pPr>
    </w:p>
    <w:p w14:paraId="39ED8A46" w14:textId="77777777" w:rsidR="00047D8B" w:rsidRDefault="00047D8B" w:rsidP="00047D8B">
      <w:pPr>
        <w:jc w:val="both"/>
        <w:rPr>
          <w:b/>
          <w:sz w:val="22"/>
        </w:rPr>
      </w:pPr>
      <w:r>
        <w:rPr>
          <w:b/>
          <w:sz w:val="22"/>
        </w:rPr>
        <w:t>Phase II Sulfur Dioxide Allowance Allocation and Nitrogen Oxides Requirements for each affected unit.</w:t>
      </w:r>
    </w:p>
    <w:p w14:paraId="68DE7166" w14:textId="77777777" w:rsidR="00A4097C" w:rsidRDefault="00A4097C" w:rsidP="00A4097C">
      <w:pPr>
        <w:jc w:val="both"/>
        <w:rPr>
          <w:sz w:val="22"/>
        </w:rPr>
      </w:pPr>
    </w:p>
    <w:p w14:paraId="4E6E3AAB" w14:textId="77777777" w:rsidR="00143D66" w:rsidRDefault="00143D66" w:rsidP="00143D66">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F64722" w14:paraId="03C2075D" w14:textId="77777777" w:rsidTr="006404B2">
        <w:tc>
          <w:tcPr>
            <w:tcW w:w="1008" w:type="dxa"/>
          </w:tcPr>
          <w:p w14:paraId="75CD983F" w14:textId="77777777" w:rsidR="00F64722" w:rsidRDefault="00F64722" w:rsidP="00F64722">
            <w:pPr>
              <w:jc w:val="both"/>
              <w:rPr>
                <w:sz w:val="22"/>
              </w:rPr>
            </w:pPr>
          </w:p>
        </w:tc>
        <w:tc>
          <w:tcPr>
            <w:tcW w:w="1714" w:type="dxa"/>
          </w:tcPr>
          <w:p w14:paraId="6B5698D4" w14:textId="77777777" w:rsidR="00F64722" w:rsidRDefault="00F64722" w:rsidP="00F64722">
            <w:pPr>
              <w:jc w:val="both"/>
              <w:rPr>
                <w:sz w:val="22"/>
              </w:rPr>
            </w:pPr>
          </w:p>
        </w:tc>
        <w:tc>
          <w:tcPr>
            <w:tcW w:w="1295" w:type="dxa"/>
            <w:tcBorders>
              <w:top w:val="single" w:sz="12" w:space="0" w:color="auto"/>
              <w:left w:val="single" w:sz="12" w:space="0" w:color="auto"/>
              <w:right w:val="single" w:sz="6" w:space="0" w:color="auto"/>
            </w:tcBorders>
          </w:tcPr>
          <w:p w14:paraId="7431E53D" w14:textId="3889F562" w:rsidR="00F64722" w:rsidRDefault="00F64722" w:rsidP="00F64722">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3934487A" w14:textId="12483281" w:rsidR="00F64722" w:rsidRDefault="00F64722" w:rsidP="00F64722">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25CD38C7" w14:textId="2D0FFF12" w:rsidR="00F64722" w:rsidRDefault="00F64722" w:rsidP="00F64722">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4D07F692" w14:textId="2F69F8C6" w:rsidR="00F64722" w:rsidRDefault="00F64722" w:rsidP="00F64722">
            <w:pPr>
              <w:jc w:val="center"/>
              <w:rPr>
                <w:sz w:val="22"/>
              </w:rPr>
            </w:pPr>
            <w:r>
              <w:rPr>
                <w:sz w:val="22"/>
              </w:rPr>
              <w:t>2025</w:t>
            </w:r>
          </w:p>
        </w:tc>
        <w:tc>
          <w:tcPr>
            <w:tcW w:w="1296" w:type="dxa"/>
            <w:tcBorders>
              <w:top w:val="single" w:sz="12" w:space="0" w:color="auto"/>
              <w:left w:val="single" w:sz="6" w:space="0" w:color="auto"/>
              <w:right w:val="single" w:sz="12" w:space="0" w:color="auto"/>
            </w:tcBorders>
          </w:tcPr>
          <w:p w14:paraId="458B156E" w14:textId="4653B7AC" w:rsidR="00F64722" w:rsidRDefault="00F64722" w:rsidP="00F64722">
            <w:pPr>
              <w:jc w:val="center"/>
              <w:rPr>
                <w:sz w:val="22"/>
              </w:rPr>
            </w:pPr>
            <w:r>
              <w:rPr>
                <w:sz w:val="22"/>
              </w:rPr>
              <w:t>2026</w:t>
            </w:r>
          </w:p>
        </w:tc>
      </w:tr>
      <w:tr w:rsidR="00143D66" w14:paraId="6CF5339B" w14:textId="77777777" w:rsidTr="006404B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45A12B90" w14:textId="65C9BB5A" w:rsidR="00143D66" w:rsidRDefault="00143D66" w:rsidP="00AE284E">
            <w:pPr>
              <w:jc w:val="center"/>
              <w:rPr>
                <w:sz w:val="22"/>
              </w:rPr>
            </w:pPr>
            <w:r>
              <w:rPr>
                <w:sz w:val="22"/>
              </w:rPr>
              <w:t xml:space="preserve">Unit </w:t>
            </w:r>
            <w:r w:rsidR="006404B2">
              <w:rPr>
                <w:sz w:val="22"/>
              </w:rPr>
              <w:t>CTG 11-1</w:t>
            </w:r>
          </w:p>
        </w:tc>
        <w:tc>
          <w:tcPr>
            <w:tcW w:w="1714" w:type="dxa"/>
            <w:tcBorders>
              <w:top w:val="single" w:sz="12" w:space="0" w:color="auto"/>
              <w:left w:val="nil"/>
              <w:bottom w:val="single" w:sz="12" w:space="0" w:color="auto"/>
            </w:tcBorders>
            <w:vAlign w:val="center"/>
          </w:tcPr>
          <w:p w14:paraId="531116AB" w14:textId="77777777" w:rsidR="00143D66" w:rsidRDefault="00143D66" w:rsidP="00AE284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19F726A" w14:textId="77777777" w:rsidR="00143D66" w:rsidRDefault="00143D66" w:rsidP="00AE284E">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000056D5" w14:textId="77777777" w:rsidR="006404B2" w:rsidRDefault="006404B2" w:rsidP="006404B2">
      <w:pPr>
        <w:jc w:val="both"/>
        <w:rPr>
          <w:sz w:val="22"/>
        </w:rPr>
      </w:pPr>
    </w:p>
    <w:p w14:paraId="280FEB3E" w14:textId="77777777" w:rsidR="006404B2" w:rsidRDefault="006404B2" w:rsidP="006404B2">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F64722" w14:paraId="0F89600F" w14:textId="77777777" w:rsidTr="00563024">
        <w:tc>
          <w:tcPr>
            <w:tcW w:w="1008" w:type="dxa"/>
          </w:tcPr>
          <w:p w14:paraId="05C07668" w14:textId="77777777" w:rsidR="00F64722" w:rsidRDefault="00F64722" w:rsidP="00F64722">
            <w:pPr>
              <w:jc w:val="both"/>
              <w:rPr>
                <w:sz w:val="22"/>
              </w:rPr>
            </w:pPr>
          </w:p>
        </w:tc>
        <w:tc>
          <w:tcPr>
            <w:tcW w:w="1714" w:type="dxa"/>
          </w:tcPr>
          <w:p w14:paraId="438B1C9E" w14:textId="77777777" w:rsidR="00F64722" w:rsidRDefault="00F64722" w:rsidP="00F64722">
            <w:pPr>
              <w:jc w:val="both"/>
              <w:rPr>
                <w:sz w:val="22"/>
              </w:rPr>
            </w:pPr>
          </w:p>
        </w:tc>
        <w:tc>
          <w:tcPr>
            <w:tcW w:w="1295" w:type="dxa"/>
            <w:tcBorders>
              <w:top w:val="single" w:sz="12" w:space="0" w:color="auto"/>
              <w:left w:val="single" w:sz="12" w:space="0" w:color="auto"/>
              <w:right w:val="single" w:sz="6" w:space="0" w:color="auto"/>
            </w:tcBorders>
          </w:tcPr>
          <w:p w14:paraId="4AD5B303" w14:textId="33DCB47F" w:rsidR="00F64722" w:rsidRDefault="00F64722" w:rsidP="00F64722">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03415D39" w14:textId="24383211" w:rsidR="00F64722" w:rsidRDefault="00F64722" w:rsidP="00F64722">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7DA21318" w14:textId="705D62F4" w:rsidR="00F64722" w:rsidRDefault="00F64722" w:rsidP="00F64722">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4DC3732F" w14:textId="20A7AD4E" w:rsidR="00F64722" w:rsidRDefault="00F64722" w:rsidP="00F64722">
            <w:pPr>
              <w:jc w:val="center"/>
              <w:rPr>
                <w:sz w:val="22"/>
              </w:rPr>
            </w:pPr>
            <w:r>
              <w:rPr>
                <w:sz w:val="22"/>
              </w:rPr>
              <w:t>2025</w:t>
            </w:r>
          </w:p>
        </w:tc>
        <w:tc>
          <w:tcPr>
            <w:tcW w:w="1296" w:type="dxa"/>
            <w:tcBorders>
              <w:top w:val="single" w:sz="12" w:space="0" w:color="auto"/>
              <w:left w:val="single" w:sz="6" w:space="0" w:color="auto"/>
              <w:right w:val="single" w:sz="12" w:space="0" w:color="auto"/>
            </w:tcBorders>
          </w:tcPr>
          <w:p w14:paraId="5E26BF65" w14:textId="178B8AAE" w:rsidR="00F64722" w:rsidRDefault="00F64722" w:rsidP="00F64722">
            <w:pPr>
              <w:jc w:val="center"/>
              <w:rPr>
                <w:sz w:val="22"/>
              </w:rPr>
            </w:pPr>
            <w:r>
              <w:rPr>
                <w:sz w:val="22"/>
              </w:rPr>
              <w:t>2026</w:t>
            </w:r>
          </w:p>
        </w:tc>
      </w:tr>
      <w:tr w:rsidR="006404B2" w14:paraId="3850E850" w14:textId="77777777" w:rsidTr="00563024">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436D52D" w14:textId="0CABF1F9" w:rsidR="006404B2" w:rsidRDefault="006404B2" w:rsidP="00B75B76">
            <w:pPr>
              <w:jc w:val="center"/>
              <w:rPr>
                <w:sz w:val="22"/>
              </w:rPr>
            </w:pPr>
            <w:r>
              <w:rPr>
                <w:sz w:val="22"/>
              </w:rPr>
              <w:t>Unit CTG 12-1</w:t>
            </w:r>
          </w:p>
        </w:tc>
        <w:tc>
          <w:tcPr>
            <w:tcW w:w="1714" w:type="dxa"/>
            <w:tcBorders>
              <w:top w:val="single" w:sz="12" w:space="0" w:color="auto"/>
              <w:left w:val="nil"/>
              <w:bottom w:val="single" w:sz="12" w:space="0" w:color="auto"/>
            </w:tcBorders>
            <w:vAlign w:val="center"/>
          </w:tcPr>
          <w:p w14:paraId="669CDBE3" w14:textId="77777777" w:rsidR="006404B2" w:rsidRDefault="006404B2" w:rsidP="00B75B76">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AAC8AAD" w14:textId="77777777" w:rsidR="006404B2" w:rsidRDefault="006404B2" w:rsidP="00B75B76">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15C9BF1E" w14:textId="77777777" w:rsidR="00143D66" w:rsidRDefault="00143D66" w:rsidP="00143D66">
      <w:pPr>
        <w:jc w:val="both"/>
        <w:rPr>
          <w:sz w:val="22"/>
        </w:rPr>
      </w:pPr>
    </w:p>
    <w:p w14:paraId="77B59479" w14:textId="77777777" w:rsidR="00A4097C" w:rsidRDefault="00A4097C" w:rsidP="00A4097C">
      <w:pPr>
        <w:jc w:val="both"/>
        <w:rPr>
          <w:sz w:val="22"/>
        </w:rPr>
      </w:pPr>
    </w:p>
    <w:p w14:paraId="0C0DD71A" w14:textId="77777777" w:rsidR="00A4097C" w:rsidRDefault="00A4097C" w:rsidP="00A4097C">
      <w:pPr>
        <w:jc w:val="both"/>
        <w:rPr>
          <w:sz w:val="22"/>
        </w:rPr>
      </w:pPr>
    </w:p>
    <w:p w14:paraId="0A01BEB7" w14:textId="58C55169" w:rsidR="00A4097C" w:rsidRDefault="00A4097C" w:rsidP="00A4097C">
      <w:pPr>
        <w:jc w:val="both"/>
        <w:rPr>
          <w:b/>
          <w:sz w:val="22"/>
        </w:rPr>
      </w:pPr>
      <w:r>
        <w:rPr>
          <w:b/>
          <w:sz w:val="22"/>
        </w:rPr>
        <w:t xml:space="preserve">Comments, notes and justifications regarding permit decisions, and changes made to the permit application forms during the review process:  </w:t>
      </w:r>
      <w:r w:rsidR="006404B2">
        <w:rPr>
          <w:b/>
          <w:sz w:val="22"/>
        </w:rPr>
        <w:t>None.</w:t>
      </w:r>
    </w:p>
    <w:p w14:paraId="7FFE23C8" w14:textId="77777777" w:rsidR="00A4097C" w:rsidRDefault="00A4097C" w:rsidP="00A4097C">
      <w:pPr>
        <w:jc w:val="both"/>
        <w:rPr>
          <w:sz w:val="22"/>
        </w:rPr>
      </w:pPr>
    </w:p>
    <w:p w14:paraId="53AF9D6D" w14:textId="77777777" w:rsidR="00A4097C" w:rsidRDefault="00A4097C" w:rsidP="00A4097C">
      <w:pPr>
        <w:jc w:val="both"/>
        <w:rPr>
          <w:sz w:val="22"/>
        </w:rPr>
      </w:pPr>
    </w:p>
    <w:p w14:paraId="13373C7C" w14:textId="77777777" w:rsidR="00A4097C" w:rsidRDefault="00A4097C" w:rsidP="00A4097C">
      <w:pPr>
        <w:jc w:val="both"/>
        <w:rPr>
          <w:sz w:val="22"/>
        </w:rPr>
      </w:pPr>
    </w:p>
    <w:p w14:paraId="49182B60" w14:textId="77777777" w:rsidR="00A4097C" w:rsidRDefault="00A4097C" w:rsidP="00A4097C">
      <w:pPr>
        <w:jc w:val="both"/>
        <w:rPr>
          <w:sz w:val="22"/>
        </w:rPr>
      </w:pPr>
      <w:r>
        <w:rPr>
          <w:b/>
          <w:sz w:val="22"/>
        </w:rPr>
        <w:t>Permit Application</w:t>
      </w:r>
      <w:r>
        <w:rPr>
          <w:sz w:val="22"/>
        </w:rPr>
        <w:t>: (attached)</w:t>
      </w:r>
    </w:p>
    <w:p w14:paraId="3F44E2E8" w14:textId="77777777" w:rsidR="00A4097C" w:rsidRDefault="00A4097C" w:rsidP="00A4097C">
      <w:pPr>
        <w:jc w:val="both"/>
        <w:rPr>
          <w:sz w:val="22"/>
        </w:rPr>
      </w:pPr>
    </w:p>
    <w:p w14:paraId="50C1C0BC" w14:textId="68BA330C" w:rsidR="00A4097C" w:rsidRDefault="00A4097C" w:rsidP="00A4097C">
      <w:pPr>
        <w:jc w:val="both"/>
        <w:rPr>
          <w:i/>
          <w:sz w:val="22"/>
        </w:rPr>
      </w:pPr>
      <w:r>
        <w:rPr>
          <w:i/>
          <w:sz w:val="22"/>
        </w:rPr>
        <w:tab/>
        <w:t xml:space="preserve">Acid Rain Permit Application submitted </w:t>
      </w:r>
      <w:r w:rsidR="009F15DC">
        <w:rPr>
          <w:i/>
          <w:sz w:val="22"/>
        </w:rPr>
        <w:t>November 4, 2021</w:t>
      </w:r>
    </w:p>
    <w:p w14:paraId="340BE010" w14:textId="77777777" w:rsidR="00984B03" w:rsidRDefault="00984B03">
      <w:pPr>
        <w:rPr>
          <w:rFonts w:cs="Arial"/>
        </w:rPr>
      </w:pPr>
      <w:r>
        <w:rPr>
          <w:rFonts w:cs="Arial"/>
        </w:rPr>
        <w:br w:type="page"/>
      </w:r>
    </w:p>
    <w:p w14:paraId="469F91A4" w14:textId="29AC12B8" w:rsidR="00C81772" w:rsidRDefault="006404B2" w:rsidP="00C81772">
      <w:pPr>
        <w:rPr>
          <w:rFonts w:cs="Arial"/>
        </w:rPr>
      </w:pPr>
      <w:r>
        <w:rPr>
          <w:rFonts w:cs="Arial"/>
          <w:noProof/>
        </w:rPr>
        <w:lastRenderedPageBreak/>
        <w:drawing>
          <wp:inline distT="0" distB="0" distL="0" distR="0" wp14:anchorId="74310243" wp14:editId="68D141DB">
            <wp:extent cx="5760720" cy="7454900"/>
            <wp:effectExtent l="0" t="0" r="0" b="0"/>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70CE48A6" wp14:editId="3ED84F71">
            <wp:extent cx="5760720" cy="74549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4956F1F6" wp14:editId="58C7168B">
            <wp:extent cx="5760720" cy="74549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72A31385" w14:textId="77777777" w:rsidR="00C81772" w:rsidRDefault="00C81772" w:rsidP="00C81772">
      <w:pPr>
        <w:rPr>
          <w:rFonts w:cs="Arial"/>
        </w:rPr>
      </w:pPr>
    </w:p>
    <w:p w14:paraId="7530D870" w14:textId="77777777" w:rsidR="00C81772" w:rsidRPr="00603EDF" w:rsidRDefault="00C81772" w:rsidP="00C81772">
      <w:pPr>
        <w:rPr>
          <w:rFonts w:cs="Arial"/>
        </w:rPr>
      </w:pPr>
    </w:p>
    <w:p w14:paraId="6DEC3C18" w14:textId="77777777" w:rsidR="00BB5298" w:rsidRPr="00603EDF" w:rsidRDefault="00BB5298">
      <w:pPr>
        <w:rPr>
          <w:rFonts w:cs="Arial"/>
        </w:rPr>
      </w:pPr>
    </w:p>
    <w:sectPr w:rsidR="00BB5298" w:rsidRPr="00603EDF">
      <w:headerReference w:type="default" r:id="rId12"/>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6D84C" w14:textId="77777777" w:rsidR="006404B2" w:rsidRDefault="006404B2">
      <w:r>
        <w:separator/>
      </w:r>
    </w:p>
    <w:p w14:paraId="26E4C63C" w14:textId="77777777" w:rsidR="006404B2" w:rsidRDefault="006404B2"/>
  </w:endnote>
  <w:endnote w:type="continuationSeparator" w:id="0">
    <w:p w14:paraId="56C692AD" w14:textId="77777777" w:rsidR="006404B2" w:rsidRDefault="006404B2">
      <w:r>
        <w:continuationSeparator/>
      </w:r>
    </w:p>
    <w:p w14:paraId="1AF5CC45" w14:textId="77777777" w:rsidR="006404B2" w:rsidRDefault="00640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F6ED"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5EA7"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DDCD6" w14:textId="77777777" w:rsidR="006404B2" w:rsidRDefault="006404B2">
      <w:r>
        <w:separator/>
      </w:r>
    </w:p>
    <w:p w14:paraId="242DE751" w14:textId="77777777" w:rsidR="006404B2" w:rsidRDefault="006404B2"/>
  </w:footnote>
  <w:footnote w:type="continuationSeparator" w:id="0">
    <w:p w14:paraId="4CE9AEE7" w14:textId="77777777" w:rsidR="006404B2" w:rsidRDefault="006404B2">
      <w:r>
        <w:continuationSeparator/>
      </w:r>
    </w:p>
    <w:p w14:paraId="3BE7A418" w14:textId="77777777" w:rsidR="006404B2" w:rsidRDefault="006404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578D" w14:textId="4BB3A289"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3701C1" w:rsidRPr="003701C1">
      <w:rPr>
        <w:sz w:val="20"/>
        <w:szCs w:val="20"/>
      </w:rPr>
      <w:t>DTE Electric – Delray Peaking Facility</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1D96A43A" w14:textId="500D93D8" w:rsidR="00986B9A" w:rsidRPr="00C20BC6" w:rsidRDefault="00986B9A" w:rsidP="00986B9A">
    <w:pPr>
      <w:pStyle w:val="Header"/>
      <w:rPr>
        <w:sz w:val="20"/>
        <w:szCs w:val="20"/>
      </w:rPr>
    </w:pPr>
    <w:r w:rsidRPr="00C20BC6">
      <w:rPr>
        <w:sz w:val="20"/>
        <w:szCs w:val="20"/>
      </w:rPr>
      <w:t xml:space="preserve">Permit No.:  </w:t>
    </w:r>
    <w:r w:rsidR="00D6418A">
      <w:rPr>
        <w:sz w:val="20"/>
        <w:szCs w:val="20"/>
      </w:rPr>
      <w:t>MI-AR-1728-20</w:t>
    </w:r>
    <w:r w:rsidR="001D542E">
      <w:rPr>
        <w:sz w:val="20"/>
        <w:szCs w:val="20"/>
      </w:rPr>
      <w:t>2</w:t>
    </w:r>
    <w:r w:rsidR="003C082B">
      <w:rPr>
        <w:sz w:val="20"/>
        <w:szCs w:val="20"/>
      </w:rPr>
      <w:t>2</w:t>
    </w:r>
  </w:p>
  <w:p w14:paraId="3726FD0B" w14:textId="1461D04C" w:rsidR="008B7F9C" w:rsidRPr="0069191E" w:rsidRDefault="00986B9A" w:rsidP="00986B9A">
    <w:pPr>
      <w:pStyle w:val="Header"/>
      <w:rPr>
        <w:sz w:val="20"/>
        <w:szCs w:val="20"/>
      </w:rPr>
    </w:pPr>
    <w:r w:rsidRPr="00C20BC6">
      <w:rPr>
        <w:sz w:val="20"/>
        <w:szCs w:val="20"/>
      </w:rPr>
      <w:t xml:space="preserve">Issued: </w:t>
    </w:r>
    <w:r w:rsidRPr="001D542E">
      <w:rPr>
        <w:sz w:val="20"/>
        <w:szCs w:val="20"/>
      </w:rPr>
      <w:t xml:space="preserve"> </w:t>
    </w:r>
    <w:r w:rsidR="001D542E" w:rsidRPr="001D542E">
      <w:rPr>
        <w:sz w:val="20"/>
        <w:szCs w:val="20"/>
      </w:rPr>
      <w:t>October 24,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4B2"/>
    <w:rsid w:val="00033E01"/>
    <w:rsid w:val="00047426"/>
    <w:rsid w:val="00047D8B"/>
    <w:rsid w:val="00076351"/>
    <w:rsid w:val="000C5ADB"/>
    <w:rsid w:val="00105500"/>
    <w:rsid w:val="00137E13"/>
    <w:rsid w:val="00143D66"/>
    <w:rsid w:val="001C408B"/>
    <w:rsid w:val="001C627B"/>
    <w:rsid w:val="001D542E"/>
    <w:rsid w:val="002107B9"/>
    <w:rsid w:val="002443DF"/>
    <w:rsid w:val="0024498A"/>
    <w:rsid w:val="00253512"/>
    <w:rsid w:val="00266F98"/>
    <w:rsid w:val="00271E3E"/>
    <w:rsid w:val="002C2A76"/>
    <w:rsid w:val="002C4D7F"/>
    <w:rsid w:val="002C625A"/>
    <w:rsid w:val="0030008D"/>
    <w:rsid w:val="00352504"/>
    <w:rsid w:val="003701C1"/>
    <w:rsid w:val="003C082B"/>
    <w:rsid w:val="003D5060"/>
    <w:rsid w:val="003E5D76"/>
    <w:rsid w:val="0041544C"/>
    <w:rsid w:val="00424B82"/>
    <w:rsid w:val="0049076D"/>
    <w:rsid w:val="00492C21"/>
    <w:rsid w:val="004A2604"/>
    <w:rsid w:val="004A6DC6"/>
    <w:rsid w:val="004D7C62"/>
    <w:rsid w:val="00563024"/>
    <w:rsid w:val="00583821"/>
    <w:rsid w:val="00594CF2"/>
    <w:rsid w:val="005B1031"/>
    <w:rsid w:val="005D6052"/>
    <w:rsid w:val="005E3259"/>
    <w:rsid w:val="005F3DB9"/>
    <w:rsid w:val="00603EDF"/>
    <w:rsid w:val="00635E06"/>
    <w:rsid w:val="006404B2"/>
    <w:rsid w:val="00647966"/>
    <w:rsid w:val="00663E3C"/>
    <w:rsid w:val="00682633"/>
    <w:rsid w:val="0069191E"/>
    <w:rsid w:val="00693293"/>
    <w:rsid w:val="0069764F"/>
    <w:rsid w:val="006C6486"/>
    <w:rsid w:val="006F5060"/>
    <w:rsid w:val="00700B62"/>
    <w:rsid w:val="00714917"/>
    <w:rsid w:val="00714D40"/>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63182"/>
    <w:rsid w:val="00977865"/>
    <w:rsid w:val="00984B03"/>
    <w:rsid w:val="00986B9A"/>
    <w:rsid w:val="00992CC9"/>
    <w:rsid w:val="009A04B7"/>
    <w:rsid w:val="009D077F"/>
    <w:rsid w:val="009F15DC"/>
    <w:rsid w:val="00A40869"/>
    <w:rsid w:val="00A4097C"/>
    <w:rsid w:val="00A702B4"/>
    <w:rsid w:val="00A877B9"/>
    <w:rsid w:val="00A926A2"/>
    <w:rsid w:val="00A97F0E"/>
    <w:rsid w:val="00AD4B1C"/>
    <w:rsid w:val="00AF7109"/>
    <w:rsid w:val="00B04B76"/>
    <w:rsid w:val="00B1505D"/>
    <w:rsid w:val="00B31C32"/>
    <w:rsid w:val="00B33A39"/>
    <w:rsid w:val="00BB5298"/>
    <w:rsid w:val="00BB6749"/>
    <w:rsid w:val="00BD2B33"/>
    <w:rsid w:val="00BE6BB9"/>
    <w:rsid w:val="00BF7137"/>
    <w:rsid w:val="00C20BC6"/>
    <w:rsid w:val="00C253EA"/>
    <w:rsid w:val="00C512C9"/>
    <w:rsid w:val="00C77199"/>
    <w:rsid w:val="00C81772"/>
    <w:rsid w:val="00C95D8C"/>
    <w:rsid w:val="00CC3D15"/>
    <w:rsid w:val="00CE4579"/>
    <w:rsid w:val="00CF4F5D"/>
    <w:rsid w:val="00D10F6F"/>
    <w:rsid w:val="00D6418A"/>
    <w:rsid w:val="00D91EEB"/>
    <w:rsid w:val="00DD599D"/>
    <w:rsid w:val="00DE6D3D"/>
    <w:rsid w:val="00E27654"/>
    <w:rsid w:val="00E504D8"/>
    <w:rsid w:val="00E957A2"/>
    <w:rsid w:val="00E957D4"/>
    <w:rsid w:val="00EA1467"/>
    <w:rsid w:val="00EA1E22"/>
    <w:rsid w:val="00EA3E50"/>
    <w:rsid w:val="00EC3BB6"/>
    <w:rsid w:val="00ED1FCA"/>
    <w:rsid w:val="00EE48C5"/>
    <w:rsid w:val="00F36B70"/>
    <w:rsid w:val="00F44107"/>
    <w:rsid w:val="00F549BE"/>
    <w:rsid w:val="00F64722"/>
    <w:rsid w:val="00F7298E"/>
    <w:rsid w:val="00F73687"/>
    <w:rsid w:val="00FA54B5"/>
    <w:rsid w:val="00FF0E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A5AE714"/>
  <w15:docId w15:val="{3B631788-E49B-440A-A78A-2990FE0C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eyb\OneDrive%20-%20State%20of%20Michigan%20DTMB\H_DRIVE_MIGRATION\MSOFFICE\WORD\EXPERT\Facility%20Documents\B2798\2021%20Renewal\Acid%20Rain%20Permi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Acid Rain Permit 2021</Template>
  <TotalTime>0</TotalTime>
  <Pages>6</Pages>
  <Words>602</Words>
  <Characters>3434</Characters>
  <Application>Microsoft Office Word</Application>
  <DocSecurity>0</DocSecurity>
  <Lines>163</Lines>
  <Paragraphs>76</Paragraphs>
  <ScaleCrop>false</ScaleCrop>
  <HeadingPairs>
    <vt:vector size="2" baseType="variant">
      <vt:variant>
        <vt:lpstr>Title</vt:lpstr>
      </vt:variant>
      <vt:variant>
        <vt:i4>1</vt:i4>
      </vt:variant>
    </vt:vector>
  </HeadingPairs>
  <TitlesOfParts>
    <vt:vector size="1" baseType="lpstr">
      <vt:lpstr>Draft Acid Rain Permit 2021</vt:lpstr>
    </vt:vector>
  </TitlesOfParts>
  <Company>MDEQ-AQD</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2021</dc:title>
  <dc:creator>Carley, Brian (EGLE)</dc:creator>
  <cp:keywords>AQD, AIR, Acid Rain</cp:keywords>
  <dc:description>Acid Rain Templates are not posted in SharePoint</dc:description>
  <cp:lastModifiedBy>Carley, Brian (EGLE)</cp:lastModifiedBy>
  <cp:revision>3</cp:revision>
  <cp:lastPrinted>2001-12-11T17:24:00Z</cp:lastPrinted>
  <dcterms:created xsi:type="dcterms:W3CDTF">2022-10-24T19:10:00Z</dcterms:created>
  <dcterms:modified xsi:type="dcterms:W3CDTF">2022-10-24T19:11:00Z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2021-08-30T13:56:45Z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