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A7C39"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662D9C38" w14:textId="77777777" w:rsidTr="00C35945">
        <w:tc>
          <w:tcPr>
            <w:tcW w:w="1349" w:type="dxa"/>
            <w:vAlign w:val="center"/>
            <w:hideMark/>
          </w:tcPr>
          <w:p w14:paraId="523C532C"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0A6DD9F9" wp14:editId="334FE825">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6F4FAF39"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F0221A7"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6FD1FEEC" w14:textId="77777777" w:rsidR="008C62AF" w:rsidRPr="00043EDB" w:rsidRDefault="008C62AF" w:rsidP="00C35945">
            <w:pPr>
              <w:tabs>
                <w:tab w:val="center" w:pos="4320"/>
                <w:tab w:val="right" w:pos="8640"/>
              </w:tabs>
              <w:rPr>
                <w:rFonts w:cs="Arial"/>
              </w:rPr>
            </w:pPr>
          </w:p>
        </w:tc>
      </w:tr>
    </w:tbl>
    <w:p w14:paraId="7ECEED2D" w14:textId="77777777" w:rsidR="008C62AF" w:rsidRDefault="008C62AF"/>
    <w:p w14:paraId="636DD992" w14:textId="77777777" w:rsidR="008C62AF" w:rsidRDefault="008C62AF"/>
    <w:p w14:paraId="0840AA8E" w14:textId="77777777"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33DBCE5F" w14:textId="77777777" w:rsidR="00047D8B" w:rsidRDefault="00047D8B" w:rsidP="00047D8B">
      <w:pPr>
        <w:jc w:val="center"/>
        <w:rPr>
          <w:b/>
          <w:sz w:val="32"/>
        </w:rPr>
      </w:pPr>
      <w:r>
        <w:rPr>
          <w:b/>
          <w:sz w:val="32"/>
        </w:rPr>
        <w:t>PHASE II ACID RAIN PERMIT</w:t>
      </w:r>
    </w:p>
    <w:p w14:paraId="1288E29D" w14:textId="0F39AB2A" w:rsidR="004A2604" w:rsidRDefault="004A2604" w:rsidP="00047D8B">
      <w:pPr>
        <w:jc w:val="center"/>
        <w:rPr>
          <w:b/>
          <w:sz w:val="32"/>
        </w:rPr>
      </w:pPr>
      <w:r>
        <w:rPr>
          <w:b/>
          <w:sz w:val="32"/>
        </w:rPr>
        <w:t>Permit No. MI-AR-</w:t>
      </w:r>
      <w:r w:rsidR="004164C8">
        <w:rPr>
          <w:b/>
          <w:sz w:val="32"/>
        </w:rPr>
        <w:t>1702</w:t>
      </w:r>
      <w:r>
        <w:rPr>
          <w:b/>
          <w:sz w:val="32"/>
        </w:rPr>
        <w:t>-</w:t>
      </w:r>
      <w:r w:rsidR="00137E13">
        <w:rPr>
          <w:b/>
          <w:sz w:val="32"/>
        </w:rPr>
        <w:t>20</w:t>
      </w:r>
      <w:r w:rsidR="00D31D8C">
        <w:rPr>
          <w:b/>
          <w:sz w:val="32"/>
        </w:rPr>
        <w:t>22</w:t>
      </w:r>
      <w:r w:rsidR="005445BC">
        <w:rPr>
          <w:b/>
          <w:sz w:val="32"/>
        </w:rPr>
        <w:t>a</w:t>
      </w:r>
    </w:p>
    <w:p w14:paraId="286A5B2E"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2C0F72" w:rsidRPr="00700B62" w14:paraId="23C81C35" w14:textId="77777777" w:rsidTr="00700B62">
        <w:tc>
          <w:tcPr>
            <w:tcW w:w="1566" w:type="dxa"/>
            <w:shd w:val="clear" w:color="auto" w:fill="auto"/>
          </w:tcPr>
          <w:p w14:paraId="1338CBC1" w14:textId="77777777" w:rsidR="002C0F72" w:rsidRPr="00700B62" w:rsidRDefault="002C0F72" w:rsidP="002C0F72">
            <w:pPr>
              <w:rPr>
                <w:rFonts w:cs="Arial"/>
              </w:rPr>
            </w:pPr>
            <w:r w:rsidRPr="00700B62">
              <w:rPr>
                <w:rFonts w:cs="Arial"/>
              </w:rPr>
              <w:t>Permittee</w:t>
            </w:r>
          </w:p>
        </w:tc>
        <w:tc>
          <w:tcPr>
            <w:tcW w:w="6354" w:type="dxa"/>
            <w:shd w:val="clear" w:color="auto" w:fill="auto"/>
          </w:tcPr>
          <w:p w14:paraId="04ED6F01" w14:textId="493C8C08" w:rsidR="002C0F72" w:rsidRPr="0069191E" w:rsidRDefault="002C0F72" w:rsidP="002C0F72">
            <w:pPr>
              <w:rPr>
                <w:rFonts w:cs="Arial"/>
                <w:sz w:val="22"/>
                <w:szCs w:val="22"/>
              </w:rPr>
            </w:pPr>
            <w:bookmarkStart w:id="0" w:name="_Hlk84489141"/>
            <w:r w:rsidRPr="000E1022">
              <w:rPr>
                <w:rFonts w:cs="Arial"/>
              </w:rPr>
              <w:t>Consumers Energy – D</w:t>
            </w:r>
            <w:r>
              <w:rPr>
                <w:rFonts w:cs="Arial"/>
              </w:rPr>
              <w:t xml:space="preserve">an </w:t>
            </w:r>
            <w:r w:rsidRPr="000E1022">
              <w:rPr>
                <w:rFonts w:cs="Arial"/>
              </w:rPr>
              <w:t>E Karn</w:t>
            </w:r>
            <w:r>
              <w:rPr>
                <w:rFonts w:cs="Arial"/>
              </w:rPr>
              <w:t xml:space="preserve"> Plant</w:t>
            </w:r>
            <w:bookmarkEnd w:id="0"/>
          </w:p>
        </w:tc>
      </w:tr>
      <w:tr w:rsidR="002C0F72" w:rsidRPr="00700B62" w14:paraId="192586CA" w14:textId="77777777" w:rsidTr="00700B62">
        <w:tc>
          <w:tcPr>
            <w:tcW w:w="1566" w:type="dxa"/>
            <w:shd w:val="clear" w:color="auto" w:fill="auto"/>
          </w:tcPr>
          <w:p w14:paraId="4EEEE27D" w14:textId="77777777" w:rsidR="002C0F72" w:rsidRPr="00700B62" w:rsidRDefault="002C0F72" w:rsidP="002C0F72">
            <w:pPr>
              <w:rPr>
                <w:rFonts w:cs="Arial"/>
              </w:rPr>
            </w:pPr>
            <w:r w:rsidRPr="00700B62">
              <w:rPr>
                <w:rFonts w:cs="Arial"/>
              </w:rPr>
              <w:t>Address</w:t>
            </w:r>
          </w:p>
        </w:tc>
        <w:tc>
          <w:tcPr>
            <w:tcW w:w="6354" w:type="dxa"/>
            <w:shd w:val="clear" w:color="auto" w:fill="auto"/>
          </w:tcPr>
          <w:p w14:paraId="3D73A8F5" w14:textId="424FE566" w:rsidR="002C0F72" w:rsidRPr="0069191E" w:rsidRDefault="002C0F72" w:rsidP="002C0F72">
            <w:pPr>
              <w:rPr>
                <w:rFonts w:cs="Arial"/>
                <w:sz w:val="22"/>
                <w:szCs w:val="22"/>
              </w:rPr>
            </w:pPr>
            <w:r w:rsidRPr="000E1022">
              <w:rPr>
                <w:rFonts w:cs="Arial"/>
              </w:rPr>
              <w:t>2742 N. Weadock H</w:t>
            </w:r>
            <w:r>
              <w:rPr>
                <w:rFonts w:cs="Arial"/>
              </w:rPr>
              <w:t>igh</w:t>
            </w:r>
            <w:r w:rsidRPr="000E1022">
              <w:rPr>
                <w:rFonts w:cs="Arial"/>
              </w:rPr>
              <w:t>w</w:t>
            </w:r>
            <w:r>
              <w:rPr>
                <w:rFonts w:cs="Arial"/>
              </w:rPr>
              <w:t>a</w:t>
            </w:r>
            <w:r w:rsidRPr="000E1022">
              <w:rPr>
                <w:rFonts w:cs="Arial"/>
              </w:rPr>
              <w:t>y, Essexville, MI</w:t>
            </w:r>
          </w:p>
        </w:tc>
      </w:tr>
      <w:tr w:rsidR="002C0F72" w:rsidRPr="00700B62" w14:paraId="328276F4" w14:textId="77777777" w:rsidTr="00700B62">
        <w:tc>
          <w:tcPr>
            <w:tcW w:w="1566" w:type="dxa"/>
            <w:shd w:val="clear" w:color="auto" w:fill="auto"/>
          </w:tcPr>
          <w:p w14:paraId="4FB0A74F" w14:textId="77777777" w:rsidR="002C0F72" w:rsidRPr="00700B62" w:rsidRDefault="002C0F72" w:rsidP="002C0F72">
            <w:pPr>
              <w:rPr>
                <w:rFonts w:cs="Arial"/>
              </w:rPr>
            </w:pPr>
            <w:r w:rsidRPr="00700B62">
              <w:rPr>
                <w:rFonts w:cs="Arial"/>
              </w:rPr>
              <w:t>SRN</w:t>
            </w:r>
          </w:p>
        </w:tc>
        <w:tc>
          <w:tcPr>
            <w:tcW w:w="6354" w:type="dxa"/>
            <w:shd w:val="clear" w:color="auto" w:fill="auto"/>
          </w:tcPr>
          <w:p w14:paraId="470F56D1" w14:textId="2E8426F4" w:rsidR="002C0F72" w:rsidRPr="0069191E" w:rsidRDefault="002C0F72" w:rsidP="002C0F72">
            <w:pPr>
              <w:rPr>
                <w:rFonts w:cs="Arial"/>
                <w:sz w:val="22"/>
                <w:szCs w:val="22"/>
              </w:rPr>
            </w:pPr>
            <w:r w:rsidRPr="000E1022">
              <w:rPr>
                <w:rFonts w:cs="Arial"/>
              </w:rPr>
              <w:t>B2840</w:t>
            </w:r>
          </w:p>
        </w:tc>
      </w:tr>
      <w:tr w:rsidR="002C0F72" w:rsidRPr="00700B62" w14:paraId="565D901D" w14:textId="77777777" w:rsidTr="00700B62">
        <w:tc>
          <w:tcPr>
            <w:tcW w:w="1566" w:type="dxa"/>
            <w:shd w:val="clear" w:color="auto" w:fill="auto"/>
          </w:tcPr>
          <w:p w14:paraId="521A3F1D" w14:textId="77777777" w:rsidR="002C0F72" w:rsidRPr="00700B62" w:rsidRDefault="002C0F72" w:rsidP="002C0F72">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53F41885" w14:textId="1ED73689" w:rsidR="002C0F72" w:rsidRPr="0069191E" w:rsidRDefault="002C0F72" w:rsidP="002C0F72">
            <w:pPr>
              <w:rPr>
                <w:rFonts w:cs="Arial"/>
                <w:sz w:val="22"/>
                <w:szCs w:val="22"/>
              </w:rPr>
            </w:pPr>
            <w:r w:rsidRPr="000E1022">
              <w:rPr>
                <w:rFonts w:cs="Arial"/>
              </w:rPr>
              <w:t>1702</w:t>
            </w:r>
          </w:p>
        </w:tc>
      </w:tr>
      <w:tr w:rsidR="002C0F72" w:rsidRPr="00700B62" w14:paraId="5196B792" w14:textId="77777777" w:rsidTr="00700B62">
        <w:tc>
          <w:tcPr>
            <w:tcW w:w="1566" w:type="dxa"/>
            <w:shd w:val="clear" w:color="auto" w:fill="auto"/>
          </w:tcPr>
          <w:p w14:paraId="5E6E94A8" w14:textId="77777777" w:rsidR="002C0F72" w:rsidRPr="00700B62" w:rsidRDefault="002C0F72" w:rsidP="002C0F72">
            <w:pPr>
              <w:rPr>
                <w:rFonts w:cs="Arial"/>
              </w:rPr>
            </w:pPr>
            <w:r w:rsidRPr="00700B62">
              <w:rPr>
                <w:rFonts w:cs="Arial"/>
              </w:rPr>
              <w:t>Issue Date</w:t>
            </w:r>
          </w:p>
        </w:tc>
        <w:tc>
          <w:tcPr>
            <w:tcW w:w="6354" w:type="dxa"/>
            <w:shd w:val="clear" w:color="auto" w:fill="auto"/>
          </w:tcPr>
          <w:p w14:paraId="5349CEFE" w14:textId="0C04BFD4" w:rsidR="002C0F72" w:rsidRPr="00D31D8C" w:rsidRDefault="00D31D8C" w:rsidP="002C0F72">
            <w:pPr>
              <w:rPr>
                <w:rFonts w:cs="Arial"/>
              </w:rPr>
            </w:pPr>
            <w:r>
              <w:rPr>
                <w:rFonts w:cs="Arial"/>
              </w:rPr>
              <w:t>July 27, 2022</w:t>
            </w:r>
            <w:r w:rsidR="008058DB">
              <w:rPr>
                <w:rFonts w:cs="Arial"/>
              </w:rPr>
              <w:t>/</w:t>
            </w:r>
            <w:r w:rsidR="008058DB">
              <w:t xml:space="preserve"> </w:t>
            </w:r>
            <w:r w:rsidR="008058DB" w:rsidRPr="008058DB">
              <w:rPr>
                <w:rFonts w:cs="Arial"/>
                <w:color w:val="FF0000"/>
              </w:rPr>
              <w:t>REVISION DATE: {DATE}</w:t>
            </w:r>
          </w:p>
        </w:tc>
      </w:tr>
      <w:tr w:rsidR="002C0F72" w:rsidRPr="00700B62" w14:paraId="7020ED0C" w14:textId="77777777" w:rsidTr="00700B62">
        <w:tc>
          <w:tcPr>
            <w:tcW w:w="1566" w:type="dxa"/>
            <w:shd w:val="clear" w:color="auto" w:fill="auto"/>
          </w:tcPr>
          <w:p w14:paraId="1E0D38F4" w14:textId="77777777" w:rsidR="002C0F72" w:rsidRPr="008C62AF" w:rsidRDefault="002C0F72" w:rsidP="002C0F72">
            <w:pPr>
              <w:rPr>
                <w:rFonts w:cs="Arial"/>
              </w:rPr>
            </w:pPr>
            <w:r w:rsidRPr="0069191E">
              <w:t>Effective</w:t>
            </w:r>
          </w:p>
        </w:tc>
        <w:tc>
          <w:tcPr>
            <w:tcW w:w="6354" w:type="dxa"/>
            <w:shd w:val="clear" w:color="auto" w:fill="auto"/>
          </w:tcPr>
          <w:p w14:paraId="7C4EA51B" w14:textId="77777777" w:rsidR="002C0F72" w:rsidRPr="0069191E" w:rsidRDefault="002C0F72" w:rsidP="002C0F72">
            <w:pPr>
              <w:rPr>
                <w:rFonts w:cs="Arial"/>
                <w:sz w:val="22"/>
                <w:szCs w:val="22"/>
              </w:rPr>
            </w:pPr>
            <w:r w:rsidRPr="008C62AF">
              <w:rPr>
                <w:sz w:val="22"/>
                <w:szCs w:val="22"/>
              </w:rPr>
              <w:t>Issuance date of this facility’s Renewable Operating Permit at the facility in accordance with 40 CFR 72.73.</w:t>
            </w:r>
          </w:p>
        </w:tc>
      </w:tr>
      <w:tr w:rsidR="002C0F72" w:rsidRPr="00700B62" w14:paraId="18067D20" w14:textId="77777777" w:rsidTr="00700B62">
        <w:tc>
          <w:tcPr>
            <w:tcW w:w="1566" w:type="dxa"/>
            <w:shd w:val="clear" w:color="auto" w:fill="auto"/>
          </w:tcPr>
          <w:p w14:paraId="3A32E975" w14:textId="77777777" w:rsidR="002C0F72" w:rsidRPr="00700B62" w:rsidRDefault="002C0F72" w:rsidP="002C0F72">
            <w:pPr>
              <w:rPr>
                <w:rFonts w:cs="Arial"/>
              </w:rPr>
            </w:pPr>
            <w:r w:rsidRPr="00700B62">
              <w:rPr>
                <w:rFonts w:cs="Arial"/>
              </w:rPr>
              <w:t>Expiration</w:t>
            </w:r>
          </w:p>
        </w:tc>
        <w:tc>
          <w:tcPr>
            <w:tcW w:w="6354" w:type="dxa"/>
            <w:shd w:val="clear" w:color="auto" w:fill="auto"/>
          </w:tcPr>
          <w:p w14:paraId="4E331055" w14:textId="77777777" w:rsidR="002C0F72" w:rsidRPr="0069191E" w:rsidRDefault="002C0F72" w:rsidP="002C0F72">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2C0F72" w:rsidRPr="00700B62" w14:paraId="7256A9D1" w14:textId="77777777" w:rsidTr="00700B62">
        <w:tc>
          <w:tcPr>
            <w:tcW w:w="1566" w:type="dxa"/>
            <w:shd w:val="clear" w:color="auto" w:fill="auto"/>
          </w:tcPr>
          <w:p w14:paraId="4BFAEBD9" w14:textId="77777777" w:rsidR="002C0F72" w:rsidRPr="00700B62" w:rsidRDefault="002C0F72" w:rsidP="002C0F72">
            <w:pPr>
              <w:rPr>
                <w:rFonts w:cs="Arial"/>
              </w:rPr>
            </w:pPr>
            <w:r w:rsidRPr="00700B62">
              <w:rPr>
                <w:rFonts w:cs="Arial"/>
              </w:rPr>
              <w:t>ROP No.</w:t>
            </w:r>
          </w:p>
        </w:tc>
        <w:tc>
          <w:tcPr>
            <w:tcW w:w="6354" w:type="dxa"/>
            <w:shd w:val="clear" w:color="auto" w:fill="auto"/>
          </w:tcPr>
          <w:p w14:paraId="7436B8A6" w14:textId="2589904D" w:rsidR="002C0F72" w:rsidRPr="00700B62" w:rsidRDefault="002C0F72" w:rsidP="002C0F72">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B2840</w:t>
            </w:r>
            <w:r w:rsidRPr="00700B62">
              <w:rPr>
                <w:rFonts w:cs="Arial"/>
              </w:rPr>
              <w:t>-20</w:t>
            </w:r>
            <w:r w:rsidR="00D31D8C">
              <w:rPr>
                <w:rFonts w:cs="Arial"/>
              </w:rPr>
              <w:t>22</w:t>
            </w:r>
            <w:r w:rsidR="00E4700B">
              <w:rPr>
                <w:rFonts w:cs="Arial"/>
              </w:rPr>
              <w:t>a</w:t>
            </w:r>
          </w:p>
        </w:tc>
      </w:tr>
    </w:tbl>
    <w:p w14:paraId="01BDBE53" w14:textId="77777777" w:rsidR="00047D8B" w:rsidRDefault="00047D8B" w:rsidP="00047D8B">
      <w:pPr>
        <w:rPr>
          <w:sz w:val="22"/>
        </w:rPr>
      </w:pPr>
    </w:p>
    <w:p w14:paraId="673B3251" w14:textId="77777777" w:rsidR="00352504" w:rsidRDefault="00352504" w:rsidP="00047D8B">
      <w:pPr>
        <w:rPr>
          <w:sz w:val="22"/>
        </w:rPr>
      </w:pPr>
    </w:p>
    <w:p w14:paraId="65064829" w14:textId="77777777" w:rsidR="00047D8B" w:rsidRDefault="00047D8B" w:rsidP="00047D8B">
      <w:pPr>
        <w:rPr>
          <w:b/>
          <w:sz w:val="22"/>
        </w:rPr>
      </w:pPr>
      <w:r>
        <w:rPr>
          <w:b/>
          <w:sz w:val="22"/>
        </w:rPr>
        <w:t>The Acid Rain Permit Contents</w:t>
      </w:r>
    </w:p>
    <w:p w14:paraId="3D0B2B9B" w14:textId="77777777" w:rsidR="00047D8B" w:rsidRDefault="00047D8B" w:rsidP="00047D8B">
      <w:pPr>
        <w:rPr>
          <w:sz w:val="22"/>
        </w:rPr>
      </w:pPr>
    </w:p>
    <w:p w14:paraId="7094A38F" w14:textId="77777777" w:rsidR="00047D8B" w:rsidRDefault="00047D8B" w:rsidP="00047D8B">
      <w:pPr>
        <w:rPr>
          <w:sz w:val="22"/>
        </w:rPr>
      </w:pPr>
      <w:r>
        <w:rPr>
          <w:sz w:val="22"/>
        </w:rPr>
        <w:t>1.</w:t>
      </w:r>
      <w:r>
        <w:rPr>
          <w:sz w:val="22"/>
        </w:rPr>
        <w:tab/>
        <w:t>A statement of basis prepared by the Air Quality Division (AQD) containing:</w:t>
      </w:r>
    </w:p>
    <w:p w14:paraId="1153A561" w14:textId="77777777" w:rsidR="00047D8B" w:rsidRDefault="00047D8B" w:rsidP="00047D8B">
      <w:pPr>
        <w:rPr>
          <w:sz w:val="22"/>
        </w:rPr>
      </w:pPr>
    </w:p>
    <w:p w14:paraId="50FC3A9A"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776100E8" w14:textId="77777777" w:rsidR="00047D8B" w:rsidRDefault="00047D8B" w:rsidP="00047D8B">
      <w:pPr>
        <w:rPr>
          <w:sz w:val="22"/>
        </w:rPr>
      </w:pPr>
    </w:p>
    <w:p w14:paraId="5F6CB1C0" w14:textId="77777777" w:rsidR="00047D8B" w:rsidRDefault="00047D8B" w:rsidP="00047D8B">
      <w:pPr>
        <w:jc w:val="both"/>
        <w:rPr>
          <w:sz w:val="22"/>
        </w:rPr>
      </w:pPr>
      <w:r>
        <w:rPr>
          <w:sz w:val="22"/>
        </w:rPr>
        <w:t>2.</w:t>
      </w:r>
      <w:r>
        <w:rPr>
          <w:sz w:val="22"/>
        </w:rPr>
        <w:tab/>
        <w:t>Terms and conditions including:</w:t>
      </w:r>
    </w:p>
    <w:p w14:paraId="67EBFB1F" w14:textId="77777777" w:rsidR="00047D8B" w:rsidRDefault="00047D8B" w:rsidP="00047D8B">
      <w:pPr>
        <w:jc w:val="both"/>
        <w:rPr>
          <w:sz w:val="22"/>
        </w:rPr>
      </w:pPr>
    </w:p>
    <w:p w14:paraId="630DD570"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24C20939" w14:textId="77777777" w:rsidR="00047D8B" w:rsidRDefault="00047D8B" w:rsidP="00047D8B">
      <w:pPr>
        <w:ind w:left="720"/>
        <w:jc w:val="both"/>
        <w:rPr>
          <w:sz w:val="22"/>
        </w:rPr>
      </w:pPr>
    </w:p>
    <w:p w14:paraId="42E899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0646C8F" w14:textId="77777777" w:rsidR="00047D8B" w:rsidRDefault="00047D8B" w:rsidP="00047D8B">
      <w:pPr>
        <w:ind w:left="720"/>
        <w:jc w:val="both"/>
        <w:rPr>
          <w:sz w:val="22"/>
        </w:rPr>
      </w:pPr>
    </w:p>
    <w:p w14:paraId="57A594A5"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064470F6" w14:textId="77777777" w:rsidR="00047D8B" w:rsidRDefault="00047D8B" w:rsidP="00047D8B">
      <w:pPr>
        <w:rPr>
          <w:sz w:val="22"/>
        </w:rPr>
      </w:pPr>
    </w:p>
    <w:p w14:paraId="0AAE39E1"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8EF1C2B"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681876A2"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0D8C1CF7" w14:textId="77777777" w:rsidR="00047D8B" w:rsidRDefault="00047D8B" w:rsidP="00047D8B">
      <w:pPr>
        <w:jc w:val="both"/>
        <w:rPr>
          <w:sz w:val="22"/>
        </w:rPr>
      </w:pPr>
    </w:p>
    <w:p w14:paraId="533FE9B9" w14:textId="77777777" w:rsidR="00047D8B" w:rsidRDefault="00047D8B" w:rsidP="00047D8B">
      <w:pPr>
        <w:jc w:val="both"/>
        <w:rPr>
          <w:sz w:val="22"/>
        </w:rPr>
      </w:pPr>
    </w:p>
    <w:p w14:paraId="55F64EAC" w14:textId="77777777" w:rsidR="00047D8B" w:rsidRDefault="00047D8B" w:rsidP="00047D8B">
      <w:pPr>
        <w:jc w:val="both"/>
        <w:rPr>
          <w:b/>
          <w:sz w:val="22"/>
        </w:rPr>
      </w:pPr>
      <w:r>
        <w:rPr>
          <w:b/>
          <w:sz w:val="22"/>
        </w:rPr>
        <w:t xml:space="preserve">Statutory and Regulatory Authorities.  </w:t>
      </w:r>
    </w:p>
    <w:p w14:paraId="65350EF9" w14:textId="77777777" w:rsidR="00047D8B" w:rsidRDefault="00047D8B" w:rsidP="00047D8B">
      <w:pPr>
        <w:jc w:val="both"/>
        <w:rPr>
          <w:sz w:val="22"/>
        </w:rPr>
      </w:pPr>
    </w:p>
    <w:p w14:paraId="3F8C5547" w14:textId="56725DB5"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A54B5">
        <w:rPr>
          <w:sz w:val="22"/>
        </w:rPr>
        <w:t>902(1)</w:t>
      </w:r>
      <w:r>
        <w:rPr>
          <w:sz w:val="22"/>
        </w:rPr>
        <w:t>(</w:t>
      </w:r>
      <w:r w:rsidR="005B6359">
        <w:rPr>
          <w:sz w:val="22"/>
        </w:rPr>
        <w:t>q</w:t>
      </w:r>
      <w:r>
        <w:rPr>
          <w:sz w:val="22"/>
        </w:rPr>
        <w:t>).</w:t>
      </w:r>
    </w:p>
    <w:p w14:paraId="05B05113" w14:textId="77777777" w:rsidR="00047D8B" w:rsidRDefault="00047D8B" w:rsidP="00047D8B">
      <w:pPr>
        <w:jc w:val="both"/>
        <w:rPr>
          <w:sz w:val="22"/>
        </w:rPr>
      </w:pPr>
    </w:p>
    <w:p w14:paraId="5822F5EE"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504195DC" w14:textId="77777777" w:rsidR="00047D8B" w:rsidRDefault="00047D8B" w:rsidP="00047D8B">
      <w:pPr>
        <w:jc w:val="both"/>
        <w:rPr>
          <w:sz w:val="22"/>
        </w:rPr>
      </w:pPr>
    </w:p>
    <w:p w14:paraId="7F1EF00F"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60EC792A"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6AF13B10"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4373C9DA"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4C137F8B"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2310DF0D"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5949AA3F"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A151963"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167BD764" w14:textId="77777777" w:rsidR="008A727D" w:rsidRDefault="008121FF" w:rsidP="0069191E">
      <w:pPr>
        <w:ind w:left="2160"/>
        <w:jc w:val="both"/>
        <w:rPr>
          <w:sz w:val="22"/>
        </w:rPr>
      </w:pPr>
      <w:r>
        <w:rPr>
          <w:sz w:val="22"/>
        </w:rPr>
        <w:t>Facsimile: 517</w:t>
      </w:r>
      <w:r w:rsidR="003E5D76">
        <w:rPr>
          <w:sz w:val="22"/>
        </w:rPr>
        <w:t>-</w:t>
      </w:r>
      <w:r>
        <w:rPr>
          <w:sz w:val="22"/>
        </w:rPr>
        <w:t>780-7855</w:t>
      </w:r>
    </w:p>
    <w:p w14:paraId="2802C483" w14:textId="77777777" w:rsidR="00047D8B" w:rsidRDefault="00047D8B" w:rsidP="008B7F9C">
      <w:pPr>
        <w:jc w:val="both"/>
        <w:rPr>
          <w:sz w:val="22"/>
        </w:rPr>
      </w:pPr>
    </w:p>
    <w:p w14:paraId="0D399D60" w14:textId="77777777" w:rsidR="00047D8B" w:rsidRDefault="00047D8B" w:rsidP="00047D8B">
      <w:pPr>
        <w:jc w:val="both"/>
        <w:rPr>
          <w:sz w:val="22"/>
        </w:rPr>
      </w:pPr>
    </w:p>
    <w:p w14:paraId="76571FCC" w14:textId="77777777" w:rsidR="00047D8B" w:rsidRDefault="00047D8B" w:rsidP="00047D8B">
      <w:pPr>
        <w:jc w:val="both"/>
        <w:rPr>
          <w:b/>
          <w:sz w:val="22"/>
        </w:rPr>
      </w:pPr>
      <w:r>
        <w:rPr>
          <w:b/>
          <w:sz w:val="22"/>
        </w:rPr>
        <w:t>There are no comments, notes and/or justification that apply to the source in general for this section.</w:t>
      </w:r>
    </w:p>
    <w:p w14:paraId="076BD098" w14:textId="77777777" w:rsidR="00047D8B" w:rsidRDefault="00047D8B" w:rsidP="00047D8B">
      <w:pPr>
        <w:jc w:val="both"/>
        <w:rPr>
          <w:sz w:val="22"/>
        </w:rPr>
      </w:pPr>
    </w:p>
    <w:p w14:paraId="4E2E17E2" w14:textId="77777777" w:rsidR="00047D8B" w:rsidRDefault="00047D8B" w:rsidP="00047D8B">
      <w:pPr>
        <w:jc w:val="both"/>
        <w:rPr>
          <w:sz w:val="22"/>
        </w:rPr>
      </w:pPr>
    </w:p>
    <w:p w14:paraId="59570993" w14:textId="77777777" w:rsidR="00047D8B" w:rsidRDefault="00047D8B" w:rsidP="00047D8B">
      <w:pPr>
        <w:jc w:val="both"/>
        <w:rPr>
          <w:sz w:val="22"/>
        </w:rPr>
      </w:pPr>
    </w:p>
    <w:p w14:paraId="7B172963" w14:textId="77777777" w:rsidR="00047D8B" w:rsidRDefault="00047D8B" w:rsidP="00047D8B">
      <w:pPr>
        <w:jc w:val="both"/>
        <w:rPr>
          <w:sz w:val="22"/>
        </w:rPr>
      </w:pPr>
    </w:p>
    <w:p w14:paraId="429BA4C4" w14:textId="77777777" w:rsidR="00047D8B" w:rsidRDefault="00047D8B" w:rsidP="00047D8B">
      <w:pPr>
        <w:jc w:val="both"/>
        <w:rPr>
          <w:sz w:val="22"/>
        </w:rPr>
      </w:pPr>
    </w:p>
    <w:p w14:paraId="680CB8F6" w14:textId="77777777" w:rsidR="00047D8B" w:rsidRDefault="00047D8B" w:rsidP="00047D8B">
      <w:pPr>
        <w:jc w:val="both"/>
        <w:rPr>
          <w:sz w:val="22"/>
        </w:rPr>
      </w:pPr>
    </w:p>
    <w:p w14:paraId="4B209354" w14:textId="77777777" w:rsidR="00047D8B" w:rsidRDefault="00047D8B" w:rsidP="00047D8B">
      <w:pPr>
        <w:jc w:val="both"/>
        <w:rPr>
          <w:sz w:val="22"/>
        </w:rPr>
      </w:pPr>
    </w:p>
    <w:p w14:paraId="3BC0CED0" w14:textId="77777777" w:rsidR="00047D8B" w:rsidRDefault="00047D8B" w:rsidP="00047D8B">
      <w:pPr>
        <w:jc w:val="both"/>
        <w:rPr>
          <w:sz w:val="22"/>
        </w:rPr>
      </w:pPr>
    </w:p>
    <w:p w14:paraId="6ECADE79" w14:textId="77777777" w:rsidR="00047D8B" w:rsidRDefault="00047D8B" w:rsidP="00047D8B">
      <w:pPr>
        <w:jc w:val="both"/>
        <w:rPr>
          <w:sz w:val="22"/>
        </w:rPr>
      </w:pPr>
    </w:p>
    <w:p w14:paraId="77C5AAC9" w14:textId="77777777" w:rsidR="00047D8B" w:rsidRDefault="00047D8B" w:rsidP="00047D8B">
      <w:pPr>
        <w:jc w:val="both"/>
        <w:rPr>
          <w:sz w:val="22"/>
        </w:rPr>
      </w:pPr>
    </w:p>
    <w:p w14:paraId="7535D156" w14:textId="77777777" w:rsidR="00047D8B" w:rsidRDefault="00047D8B" w:rsidP="00047D8B">
      <w:pPr>
        <w:jc w:val="both"/>
        <w:rPr>
          <w:sz w:val="22"/>
        </w:rPr>
      </w:pPr>
    </w:p>
    <w:p w14:paraId="2CACB4DF"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78A3A6C0" w14:textId="77777777" w:rsidR="00047D8B" w:rsidRDefault="00047D8B" w:rsidP="00047D8B">
      <w:pPr>
        <w:jc w:val="both"/>
        <w:rPr>
          <w:sz w:val="22"/>
        </w:rPr>
      </w:pPr>
    </w:p>
    <w:p w14:paraId="3941087D" w14:textId="77777777" w:rsidR="00047D8B" w:rsidRDefault="00047D8B" w:rsidP="00047D8B">
      <w:pPr>
        <w:jc w:val="both"/>
        <w:rPr>
          <w:b/>
          <w:sz w:val="22"/>
        </w:rPr>
      </w:pPr>
      <w:r>
        <w:rPr>
          <w:b/>
          <w:sz w:val="22"/>
        </w:rPr>
        <w:t>Phase II Sulfur Dioxide Allowance Allocation and Nitrogen Oxides Requirements for each affected unit.</w:t>
      </w:r>
    </w:p>
    <w:p w14:paraId="6D4914F3" w14:textId="77777777" w:rsidR="00F61F81" w:rsidRDefault="00F61F81" w:rsidP="002C0F72">
      <w:pPr>
        <w:jc w:val="both"/>
        <w:rPr>
          <w:sz w:val="22"/>
        </w:rPr>
      </w:pPr>
    </w:p>
    <w:p w14:paraId="7E1C1A06" w14:textId="77777777" w:rsidR="00F61F81" w:rsidRDefault="00F61F81" w:rsidP="00F61F81">
      <w:pPr>
        <w:jc w:val="both"/>
        <w:rPr>
          <w:b/>
          <w:sz w:val="22"/>
        </w:rPr>
      </w:pPr>
    </w:p>
    <w:p w14:paraId="10D446AE" w14:textId="27B5A232" w:rsidR="00F61F81" w:rsidRDefault="00F61F81" w:rsidP="00F61F81">
      <w:pPr>
        <w:jc w:val="both"/>
        <w:rPr>
          <w:sz w:val="22"/>
        </w:rPr>
      </w:pPr>
      <w:r>
        <w:rPr>
          <w:b/>
          <w:sz w:val="22"/>
        </w:rPr>
        <w:t>Terms and Conditions (cont.):</w:t>
      </w:r>
      <w:r>
        <w:rPr>
          <w:sz w:val="22"/>
        </w:rPr>
        <w:t xml:space="preserve"> </w:t>
      </w:r>
    </w:p>
    <w:p w14:paraId="41BF0B28" w14:textId="77777777" w:rsidR="00143D66" w:rsidRDefault="00143D66" w:rsidP="00143D66">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D31D8C" w14:paraId="36F6161E" w14:textId="77777777" w:rsidTr="00F61F81">
        <w:tc>
          <w:tcPr>
            <w:tcW w:w="1008" w:type="dxa"/>
            <w:tcBorders>
              <w:bottom w:val="single" w:sz="12" w:space="0" w:color="auto"/>
            </w:tcBorders>
          </w:tcPr>
          <w:p w14:paraId="0AB802FF" w14:textId="77777777" w:rsidR="00D31D8C" w:rsidRDefault="00D31D8C" w:rsidP="00D31D8C">
            <w:pPr>
              <w:jc w:val="both"/>
              <w:rPr>
                <w:sz w:val="22"/>
              </w:rPr>
            </w:pPr>
          </w:p>
        </w:tc>
        <w:tc>
          <w:tcPr>
            <w:tcW w:w="1714" w:type="dxa"/>
            <w:tcBorders>
              <w:bottom w:val="single" w:sz="12" w:space="0" w:color="auto"/>
            </w:tcBorders>
          </w:tcPr>
          <w:p w14:paraId="5057AF5A" w14:textId="77777777" w:rsidR="00D31D8C" w:rsidRDefault="00D31D8C" w:rsidP="00D31D8C">
            <w:pPr>
              <w:jc w:val="both"/>
              <w:rPr>
                <w:sz w:val="22"/>
              </w:rPr>
            </w:pPr>
          </w:p>
        </w:tc>
        <w:tc>
          <w:tcPr>
            <w:tcW w:w="1295" w:type="dxa"/>
            <w:tcBorders>
              <w:top w:val="single" w:sz="12" w:space="0" w:color="auto"/>
              <w:left w:val="single" w:sz="12" w:space="0" w:color="auto"/>
              <w:bottom w:val="single" w:sz="12" w:space="0" w:color="auto"/>
              <w:right w:val="single" w:sz="6" w:space="0" w:color="auto"/>
            </w:tcBorders>
          </w:tcPr>
          <w:p w14:paraId="4EEEEACF" w14:textId="1FE83D64" w:rsidR="00D31D8C" w:rsidRDefault="00D31D8C" w:rsidP="00D31D8C">
            <w:pPr>
              <w:jc w:val="center"/>
              <w:rPr>
                <w:sz w:val="22"/>
              </w:rPr>
            </w:pPr>
            <w:r>
              <w:rPr>
                <w:sz w:val="22"/>
              </w:rPr>
              <w:t>2022</w:t>
            </w:r>
          </w:p>
        </w:tc>
        <w:tc>
          <w:tcPr>
            <w:tcW w:w="1295" w:type="dxa"/>
            <w:tcBorders>
              <w:top w:val="single" w:sz="12" w:space="0" w:color="auto"/>
              <w:left w:val="single" w:sz="6" w:space="0" w:color="auto"/>
              <w:bottom w:val="single" w:sz="12" w:space="0" w:color="auto"/>
              <w:right w:val="single" w:sz="6" w:space="0" w:color="auto"/>
            </w:tcBorders>
          </w:tcPr>
          <w:p w14:paraId="3EB2DC3E" w14:textId="16755E6C" w:rsidR="00D31D8C" w:rsidRDefault="00D31D8C" w:rsidP="00D31D8C">
            <w:pPr>
              <w:jc w:val="center"/>
              <w:rPr>
                <w:sz w:val="22"/>
              </w:rPr>
            </w:pPr>
            <w:r>
              <w:rPr>
                <w:sz w:val="22"/>
              </w:rPr>
              <w:t>2023</w:t>
            </w:r>
          </w:p>
        </w:tc>
        <w:tc>
          <w:tcPr>
            <w:tcW w:w="1295" w:type="dxa"/>
            <w:tcBorders>
              <w:top w:val="single" w:sz="12" w:space="0" w:color="auto"/>
              <w:left w:val="single" w:sz="6" w:space="0" w:color="auto"/>
              <w:bottom w:val="single" w:sz="12" w:space="0" w:color="auto"/>
              <w:right w:val="single" w:sz="6" w:space="0" w:color="auto"/>
            </w:tcBorders>
          </w:tcPr>
          <w:p w14:paraId="6EB81694" w14:textId="2C3FD771" w:rsidR="00D31D8C" w:rsidRDefault="00D31D8C" w:rsidP="00D31D8C">
            <w:pPr>
              <w:jc w:val="center"/>
              <w:rPr>
                <w:sz w:val="22"/>
              </w:rPr>
            </w:pPr>
            <w:r>
              <w:rPr>
                <w:sz w:val="22"/>
              </w:rPr>
              <w:t>2024</w:t>
            </w:r>
          </w:p>
        </w:tc>
        <w:tc>
          <w:tcPr>
            <w:tcW w:w="1295" w:type="dxa"/>
            <w:tcBorders>
              <w:top w:val="single" w:sz="12" w:space="0" w:color="auto"/>
              <w:left w:val="single" w:sz="6" w:space="0" w:color="auto"/>
              <w:bottom w:val="single" w:sz="12" w:space="0" w:color="auto"/>
              <w:right w:val="single" w:sz="6" w:space="0" w:color="auto"/>
            </w:tcBorders>
          </w:tcPr>
          <w:p w14:paraId="274726BA" w14:textId="2683566B" w:rsidR="00D31D8C" w:rsidRDefault="00D31D8C" w:rsidP="00D31D8C">
            <w:pPr>
              <w:jc w:val="center"/>
              <w:rPr>
                <w:sz w:val="22"/>
              </w:rPr>
            </w:pPr>
            <w:r>
              <w:rPr>
                <w:sz w:val="22"/>
              </w:rPr>
              <w:t>2025</w:t>
            </w:r>
          </w:p>
        </w:tc>
        <w:tc>
          <w:tcPr>
            <w:tcW w:w="1296" w:type="dxa"/>
            <w:tcBorders>
              <w:top w:val="single" w:sz="12" w:space="0" w:color="auto"/>
              <w:left w:val="single" w:sz="6" w:space="0" w:color="auto"/>
              <w:bottom w:val="single" w:sz="12" w:space="0" w:color="auto"/>
              <w:right w:val="single" w:sz="12" w:space="0" w:color="auto"/>
            </w:tcBorders>
          </w:tcPr>
          <w:p w14:paraId="6FA563E4" w14:textId="1BC3384F" w:rsidR="00D31D8C" w:rsidRDefault="00D31D8C" w:rsidP="00D31D8C">
            <w:pPr>
              <w:jc w:val="center"/>
              <w:rPr>
                <w:sz w:val="22"/>
              </w:rPr>
            </w:pPr>
            <w:r>
              <w:rPr>
                <w:sz w:val="22"/>
              </w:rPr>
              <w:t>2026</w:t>
            </w:r>
          </w:p>
        </w:tc>
      </w:tr>
      <w:tr w:rsidR="00F61F81" w14:paraId="44E89B7E" w14:textId="77777777" w:rsidTr="00F61F81">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19BB5325" w14:textId="77777777" w:rsidR="00F61F81" w:rsidRDefault="00F61F81" w:rsidP="00306C82">
            <w:pPr>
              <w:jc w:val="center"/>
              <w:rPr>
                <w:sz w:val="22"/>
              </w:rPr>
            </w:pPr>
            <w:r>
              <w:rPr>
                <w:sz w:val="22"/>
              </w:rPr>
              <w:t>Unit 3</w:t>
            </w:r>
          </w:p>
        </w:tc>
        <w:tc>
          <w:tcPr>
            <w:tcW w:w="1714" w:type="dxa"/>
            <w:tcBorders>
              <w:top w:val="single" w:sz="12" w:space="0" w:color="auto"/>
              <w:left w:val="nil"/>
              <w:bottom w:val="single" w:sz="12" w:space="0" w:color="auto"/>
            </w:tcBorders>
            <w:vAlign w:val="center"/>
          </w:tcPr>
          <w:p w14:paraId="4271688A" w14:textId="77777777" w:rsidR="00F61F81" w:rsidRDefault="00F61F81" w:rsidP="00306C8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13C45585" w14:textId="77777777" w:rsidR="00F61F81" w:rsidRDefault="00F61F81" w:rsidP="00306C82">
            <w:pPr>
              <w:pStyle w:val="Footer"/>
              <w:tabs>
                <w:tab w:val="clear" w:pos="4320"/>
              </w:tabs>
              <w:jc w:val="center"/>
            </w:pPr>
            <w:r>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6E118B8E" w14:textId="77777777" w:rsidR="00F61F81" w:rsidRDefault="00F61F81" w:rsidP="00306C82">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3223C84A" w14:textId="77777777" w:rsidR="00F61F81" w:rsidRDefault="00F61F81" w:rsidP="00306C82">
            <w:pPr>
              <w:jc w:val="center"/>
            </w:pPr>
            <w:r w:rsidRPr="00002A19">
              <w:t>1,023</w:t>
            </w:r>
          </w:p>
        </w:tc>
        <w:tc>
          <w:tcPr>
            <w:tcW w:w="1295" w:type="dxa"/>
            <w:tcBorders>
              <w:top w:val="single" w:sz="12" w:space="0" w:color="auto"/>
              <w:left w:val="single" w:sz="12" w:space="0" w:color="auto"/>
              <w:bottom w:val="single" w:sz="12" w:space="0" w:color="auto"/>
              <w:right w:val="single" w:sz="12" w:space="0" w:color="auto"/>
            </w:tcBorders>
            <w:vAlign w:val="center"/>
          </w:tcPr>
          <w:p w14:paraId="21C7828C" w14:textId="77777777" w:rsidR="00F61F81" w:rsidRDefault="00F61F81" w:rsidP="00306C82">
            <w:pPr>
              <w:jc w:val="center"/>
            </w:pPr>
            <w:r w:rsidRPr="00002A19">
              <w:t>1,023</w:t>
            </w:r>
          </w:p>
        </w:tc>
        <w:tc>
          <w:tcPr>
            <w:tcW w:w="1296" w:type="dxa"/>
            <w:tcBorders>
              <w:top w:val="single" w:sz="12" w:space="0" w:color="auto"/>
              <w:left w:val="single" w:sz="12" w:space="0" w:color="auto"/>
              <w:bottom w:val="single" w:sz="12" w:space="0" w:color="auto"/>
              <w:right w:val="single" w:sz="12" w:space="0" w:color="auto"/>
            </w:tcBorders>
            <w:vAlign w:val="center"/>
          </w:tcPr>
          <w:p w14:paraId="7DE7E928" w14:textId="77777777" w:rsidR="00F61F81" w:rsidRDefault="00F61F81" w:rsidP="00306C82">
            <w:pPr>
              <w:jc w:val="center"/>
            </w:pPr>
            <w:r w:rsidRPr="00002A19">
              <w:t>1,023</w:t>
            </w:r>
          </w:p>
        </w:tc>
      </w:tr>
    </w:tbl>
    <w:p w14:paraId="2AA20345" w14:textId="77777777" w:rsidR="00F61F81" w:rsidRDefault="00F61F81" w:rsidP="00F61F81">
      <w:pPr>
        <w:jc w:val="both"/>
        <w:rPr>
          <w:sz w:val="22"/>
        </w:rPr>
      </w:pPr>
    </w:p>
    <w:p w14:paraId="24644762" w14:textId="77777777" w:rsidR="00F61F81" w:rsidRDefault="00F61F81" w:rsidP="00F61F81">
      <w:pPr>
        <w:jc w:val="both"/>
        <w:rPr>
          <w:sz w:val="22"/>
        </w:rPr>
      </w:pPr>
    </w:p>
    <w:p w14:paraId="361341DC" w14:textId="77777777" w:rsidR="00F61F81" w:rsidRDefault="00F61F81" w:rsidP="00F61F81">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D31D8C" w14:paraId="0C496D6A" w14:textId="77777777" w:rsidTr="00F61F81">
        <w:tc>
          <w:tcPr>
            <w:tcW w:w="1008" w:type="dxa"/>
            <w:tcBorders>
              <w:bottom w:val="single" w:sz="12" w:space="0" w:color="auto"/>
            </w:tcBorders>
          </w:tcPr>
          <w:p w14:paraId="1BD264CC" w14:textId="77777777" w:rsidR="00D31D8C" w:rsidRDefault="00D31D8C" w:rsidP="00D31D8C">
            <w:pPr>
              <w:jc w:val="both"/>
              <w:rPr>
                <w:sz w:val="22"/>
              </w:rPr>
            </w:pPr>
          </w:p>
        </w:tc>
        <w:tc>
          <w:tcPr>
            <w:tcW w:w="1714" w:type="dxa"/>
            <w:tcBorders>
              <w:bottom w:val="single" w:sz="12" w:space="0" w:color="auto"/>
            </w:tcBorders>
          </w:tcPr>
          <w:p w14:paraId="7171B1B6" w14:textId="77777777" w:rsidR="00D31D8C" w:rsidRDefault="00D31D8C" w:rsidP="00D31D8C">
            <w:pPr>
              <w:jc w:val="both"/>
              <w:rPr>
                <w:sz w:val="22"/>
              </w:rPr>
            </w:pPr>
          </w:p>
        </w:tc>
        <w:tc>
          <w:tcPr>
            <w:tcW w:w="1295" w:type="dxa"/>
            <w:tcBorders>
              <w:top w:val="single" w:sz="12" w:space="0" w:color="auto"/>
              <w:left w:val="single" w:sz="12" w:space="0" w:color="auto"/>
              <w:bottom w:val="single" w:sz="12" w:space="0" w:color="auto"/>
              <w:right w:val="single" w:sz="6" w:space="0" w:color="auto"/>
            </w:tcBorders>
          </w:tcPr>
          <w:p w14:paraId="31BB7786" w14:textId="09C393D0" w:rsidR="00D31D8C" w:rsidRDefault="00D31D8C" w:rsidP="00D31D8C">
            <w:pPr>
              <w:jc w:val="center"/>
              <w:rPr>
                <w:sz w:val="22"/>
              </w:rPr>
            </w:pPr>
            <w:r>
              <w:rPr>
                <w:sz w:val="22"/>
              </w:rPr>
              <w:t>2022</w:t>
            </w:r>
          </w:p>
        </w:tc>
        <w:tc>
          <w:tcPr>
            <w:tcW w:w="1295" w:type="dxa"/>
            <w:tcBorders>
              <w:top w:val="single" w:sz="12" w:space="0" w:color="auto"/>
              <w:left w:val="single" w:sz="6" w:space="0" w:color="auto"/>
              <w:bottom w:val="single" w:sz="12" w:space="0" w:color="auto"/>
              <w:right w:val="single" w:sz="6" w:space="0" w:color="auto"/>
            </w:tcBorders>
          </w:tcPr>
          <w:p w14:paraId="7FE51270" w14:textId="388F7AE9" w:rsidR="00D31D8C" w:rsidRDefault="00D31D8C" w:rsidP="00D31D8C">
            <w:pPr>
              <w:jc w:val="center"/>
              <w:rPr>
                <w:sz w:val="22"/>
              </w:rPr>
            </w:pPr>
            <w:r>
              <w:rPr>
                <w:sz w:val="22"/>
              </w:rPr>
              <w:t>2023</w:t>
            </w:r>
          </w:p>
        </w:tc>
        <w:tc>
          <w:tcPr>
            <w:tcW w:w="1295" w:type="dxa"/>
            <w:tcBorders>
              <w:top w:val="single" w:sz="12" w:space="0" w:color="auto"/>
              <w:left w:val="single" w:sz="6" w:space="0" w:color="auto"/>
              <w:bottom w:val="single" w:sz="12" w:space="0" w:color="auto"/>
              <w:right w:val="single" w:sz="6" w:space="0" w:color="auto"/>
            </w:tcBorders>
          </w:tcPr>
          <w:p w14:paraId="12014CD3" w14:textId="6A7910B0" w:rsidR="00D31D8C" w:rsidRDefault="00D31D8C" w:rsidP="00D31D8C">
            <w:pPr>
              <w:jc w:val="center"/>
              <w:rPr>
                <w:sz w:val="22"/>
              </w:rPr>
            </w:pPr>
            <w:r>
              <w:rPr>
                <w:sz w:val="22"/>
              </w:rPr>
              <w:t>2024</w:t>
            </w:r>
          </w:p>
        </w:tc>
        <w:tc>
          <w:tcPr>
            <w:tcW w:w="1295" w:type="dxa"/>
            <w:tcBorders>
              <w:top w:val="single" w:sz="12" w:space="0" w:color="auto"/>
              <w:left w:val="single" w:sz="6" w:space="0" w:color="auto"/>
              <w:bottom w:val="single" w:sz="12" w:space="0" w:color="auto"/>
              <w:right w:val="single" w:sz="6" w:space="0" w:color="auto"/>
            </w:tcBorders>
          </w:tcPr>
          <w:p w14:paraId="56ECF120" w14:textId="37B4C6D3" w:rsidR="00D31D8C" w:rsidRDefault="00D31D8C" w:rsidP="00D31D8C">
            <w:pPr>
              <w:jc w:val="center"/>
              <w:rPr>
                <w:sz w:val="22"/>
              </w:rPr>
            </w:pPr>
            <w:r>
              <w:rPr>
                <w:sz w:val="22"/>
              </w:rPr>
              <w:t>2025</w:t>
            </w:r>
          </w:p>
        </w:tc>
        <w:tc>
          <w:tcPr>
            <w:tcW w:w="1296" w:type="dxa"/>
            <w:tcBorders>
              <w:top w:val="single" w:sz="12" w:space="0" w:color="auto"/>
              <w:left w:val="single" w:sz="6" w:space="0" w:color="auto"/>
              <w:bottom w:val="single" w:sz="12" w:space="0" w:color="auto"/>
              <w:right w:val="single" w:sz="12" w:space="0" w:color="auto"/>
            </w:tcBorders>
          </w:tcPr>
          <w:p w14:paraId="5AEB347C" w14:textId="7F129A03" w:rsidR="00D31D8C" w:rsidRDefault="00D31D8C" w:rsidP="00D31D8C">
            <w:pPr>
              <w:jc w:val="center"/>
              <w:rPr>
                <w:sz w:val="22"/>
              </w:rPr>
            </w:pPr>
            <w:r>
              <w:rPr>
                <w:sz w:val="22"/>
              </w:rPr>
              <w:t>2026</w:t>
            </w:r>
          </w:p>
        </w:tc>
      </w:tr>
      <w:tr w:rsidR="00F61F81" w14:paraId="4CDE7486" w14:textId="77777777" w:rsidTr="00F61F81">
        <w:trPr>
          <w:cantSplit/>
          <w:trHeight w:val="600"/>
        </w:trPr>
        <w:tc>
          <w:tcPr>
            <w:tcW w:w="1008" w:type="dxa"/>
            <w:tcBorders>
              <w:top w:val="single" w:sz="12" w:space="0" w:color="auto"/>
              <w:left w:val="single" w:sz="12" w:space="0" w:color="auto"/>
              <w:bottom w:val="single" w:sz="12" w:space="0" w:color="auto"/>
              <w:right w:val="single" w:sz="12" w:space="0" w:color="auto"/>
            </w:tcBorders>
            <w:vAlign w:val="center"/>
          </w:tcPr>
          <w:p w14:paraId="77F7325A" w14:textId="77777777" w:rsidR="00F61F81" w:rsidRDefault="00F61F81" w:rsidP="00306C82">
            <w:pPr>
              <w:jc w:val="center"/>
              <w:rPr>
                <w:sz w:val="22"/>
              </w:rPr>
            </w:pPr>
            <w:r>
              <w:rPr>
                <w:sz w:val="22"/>
              </w:rPr>
              <w:t>Unit 4</w:t>
            </w:r>
          </w:p>
        </w:tc>
        <w:tc>
          <w:tcPr>
            <w:tcW w:w="1714" w:type="dxa"/>
            <w:tcBorders>
              <w:top w:val="single" w:sz="12" w:space="0" w:color="auto"/>
              <w:left w:val="nil"/>
              <w:bottom w:val="single" w:sz="12" w:space="0" w:color="auto"/>
            </w:tcBorders>
            <w:vAlign w:val="center"/>
          </w:tcPr>
          <w:p w14:paraId="6153A566" w14:textId="77777777" w:rsidR="00F61F81" w:rsidRDefault="00F61F81" w:rsidP="00306C82">
            <w:pPr>
              <w:jc w:val="center"/>
              <w:rPr>
                <w:sz w:val="22"/>
              </w:rPr>
            </w:pPr>
            <w:r>
              <w:rPr>
                <w:sz w:val="22"/>
              </w:rPr>
              <w:t>SO</w:t>
            </w:r>
            <w:r>
              <w:rPr>
                <w:sz w:val="22"/>
                <w:vertAlign w:val="subscript"/>
              </w:rPr>
              <w:t>2</w:t>
            </w:r>
            <w:r>
              <w:rPr>
                <w:sz w:val="22"/>
              </w:rP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60FD19E3" w14:textId="77777777" w:rsidR="00F61F81" w:rsidRDefault="00F61F81" w:rsidP="00306C82">
            <w:pPr>
              <w:pStyle w:val="Footer"/>
              <w:tabs>
                <w:tab w:val="clear" w:pos="4320"/>
              </w:tabs>
              <w:jc w:val="center"/>
            </w:pPr>
            <w:r>
              <w:t>949</w:t>
            </w:r>
          </w:p>
        </w:tc>
        <w:tc>
          <w:tcPr>
            <w:tcW w:w="1295" w:type="dxa"/>
            <w:tcBorders>
              <w:top w:val="single" w:sz="12" w:space="0" w:color="auto"/>
              <w:left w:val="single" w:sz="12" w:space="0" w:color="auto"/>
              <w:bottom w:val="single" w:sz="12" w:space="0" w:color="auto"/>
              <w:right w:val="single" w:sz="12" w:space="0" w:color="auto"/>
            </w:tcBorders>
            <w:vAlign w:val="center"/>
          </w:tcPr>
          <w:p w14:paraId="68D6FF84" w14:textId="77777777" w:rsidR="00F61F81" w:rsidRDefault="00F61F81" w:rsidP="00306C82">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1B1553EE" w14:textId="77777777" w:rsidR="00F61F81" w:rsidRDefault="00F61F81" w:rsidP="00306C82">
            <w:pPr>
              <w:jc w:val="center"/>
            </w:pPr>
            <w:r w:rsidRPr="00D8156B">
              <w:t>949</w:t>
            </w:r>
          </w:p>
        </w:tc>
        <w:tc>
          <w:tcPr>
            <w:tcW w:w="1295" w:type="dxa"/>
            <w:tcBorders>
              <w:top w:val="single" w:sz="12" w:space="0" w:color="auto"/>
              <w:left w:val="single" w:sz="12" w:space="0" w:color="auto"/>
              <w:bottom w:val="single" w:sz="12" w:space="0" w:color="auto"/>
              <w:right w:val="single" w:sz="12" w:space="0" w:color="auto"/>
            </w:tcBorders>
            <w:vAlign w:val="center"/>
          </w:tcPr>
          <w:p w14:paraId="1C41974C" w14:textId="77777777" w:rsidR="00F61F81" w:rsidRDefault="00F61F81" w:rsidP="00306C82">
            <w:pPr>
              <w:jc w:val="center"/>
            </w:pPr>
            <w:r w:rsidRPr="00D8156B">
              <w:t>949</w:t>
            </w:r>
          </w:p>
        </w:tc>
        <w:tc>
          <w:tcPr>
            <w:tcW w:w="1296" w:type="dxa"/>
            <w:tcBorders>
              <w:top w:val="single" w:sz="12" w:space="0" w:color="auto"/>
              <w:left w:val="single" w:sz="12" w:space="0" w:color="auto"/>
              <w:bottom w:val="single" w:sz="12" w:space="0" w:color="auto"/>
              <w:right w:val="single" w:sz="12" w:space="0" w:color="auto"/>
            </w:tcBorders>
            <w:vAlign w:val="center"/>
          </w:tcPr>
          <w:p w14:paraId="1B55FD2D" w14:textId="77777777" w:rsidR="00F61F81" w:rsidRDefault="00F61F81" w:rsidP="00306C82">
            <w:pPr>
              <w:jc w:val="center"/>
            </w:pPr>
            <w:r w:rsidRPr="00D8156B">
              <w:t>949</w:t>
            </w:r>
          </w:p>
        </w:tc>
      </w:tr>
    </w:tbl>
    <w:p w14:paraId="0D2915F8" w14:textId="77777777" w:rsidR="00F61F81" w:rsidRDefault="00F61F81" w:rsidP="00F61F81">
      <w:pPr>
        <w:jc w:val="both"/>
        <w:rPr>
          <w:sz w:val="22"/>
        </w:rPr>
      </w:pPr>
    </w:p>
    <w:p w14:paraId="21404664" w14:textId="0F8E2E2F" w:rsidR="00143D66" w:rsidRDefault="00143D66" w:rsidP="00143D66">
      <w:pPr>
        <w:jc w:val="both"/>
        <w:rPr>
          <w:b/>
          <w:sz w:val="22"/>
        </w:rPr>
      </w:pPr>
    </w:p>
    <w:p w14:paraId="39D922C0" w14:textId="77777777" w:rsidR="00A4097C" w:rsidRDefault="00A4097C" w:rsidP="00A4097C">
      <w:pPr>
        <w:jc w:val="both"/>
        <w:rPr>
          <w:sz w:val="22"/>
        </w:rPr>
      </w:pPr>
    </w:p>
    <w:p w14:paraId="5A16F0F9" w14:textId="77777777" w:rsidR="00A4097C" w:rsidRDefault="00A4097C" w:rsidP="00A4097C">
      <w:pPr>
        <w:jc w:val="both"/>
        <w:rPr>
          <w:sz w:val="22"/>
        </w:rPr>
      </w:pPr>
    </w:p>
    <w:p w14:paraId="3D275666" w14:textId="2D8EBE92"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C120EA">
        <w:rPr>
          <w:b/>
          <w:sz w:val="22"/>
        </w:rPr>
        <w:t xml:space="preserve">On </w:t>
      </w:r>
      <w:r w:rsidR="00323151">
        <w:rPr>
          <w:b/>
          <w:sz w:val="22"/>
        </w:rPr>
        <w:t xml:space="preserve">June 1, 2023, Consumers Energy </w:t>
      </w:r>
      <w:r w:rsidR="00C97DD3">
        <w:rPr>
          <w:b/>
          <w:sz w:val="22"/>
        </w:rPr>
        <w:t xml:space="preserve">submitted formal notice of Acid Rain and CSAPR </w:t>
      </w:r>
      <w:r w:rsidR="00765AF0">
        <w:rPr>
          <w:b/>
          <w:sz w:val="22"/>
        </w:rPr>
        <w:t xml:space="preserve">subject </w:t>
      </w:r>
      <w:r w:rsidR="00002913">
        <w:rPr>
          <w:b/>
          <w:sz w:val="22"/>
        </w:rPr>
        <w:t>unit</w:t>
      </w:r>
      <w:r w:rsidR="00A030BE">
        <w:rPr>
          <w:b/>
          <w:sz w:val="22"/>
        </w:rPr>
        <w:t xml:space="preserve"> </w:t>
      </w:r>
      <w:r w:rsidR="00765AF0">
        <w:rPr>
          <w:b/>
          <w:sz w:val="22"/>
        </w:rPr>
        <w:t xml:space="preserve">retirement for Units 1 and 2.  </w:t>
      </w:r>
      <w:r w:rsidR="007E3C8C">
        <w:rPr>
          <w:b/>
          <w:sz w:val="22"/>
        </w:rPr>
        <w:t>These two units ceased operation on May 31, 2023</w:t>
      </w:r>
      <w:r w:rsidR="00F61F81">
        <w:rPr>
          <w:b/>
          <w:sz w:val="22"/>
        </w:rPr>
        <w:t>.</w:t>
      </w:r>
      <w:r w:rsidR="00A65DF5">
        <w:rPr>
          <w:b/>
          <w:sz w:val="22"/>
        </w:rPr>
        <w:t xml:space="preserve">  The NOx Compliance Plan</w:t>
      </w:r>
      <w:r w:rsidR="00E91642">
        <w:rPr>
          <w:b/>
          <w:sz w:val="22"/>
        </w:rPr>
        <w:t xml:space="preserve">, which was submitted on June 29, </w:t>
      </w:r>
      <w:r w:rsidR="002F100E">
        <w:rPr>
          <w:b/>
          <w:sz w:val="22"/>
        </w:rPr>
        <w:t>2017,</w:t>
      </w:r>
      <w:r w:rsidR="0082100D">
        <w:rPr>
          <w:b/>
          <w:sz w:val="22"/>
        </w:rPr>
        <w:t xml:space="preserve"> is no longer applicable and has been removed from this permit.</w:t>
      </w:r>
    </w:p>
    <w:p w14:paraId="292A6E02" w14:textId="77777777" w:rsidR="00A4097C" w:rsidRDefault="00A4097C" w:rsidP="00A4097C">
      <w:pPr>
        <w:jc w:val="both"/>
        <w:rPr>
          <w:sz w:val="22"/>
        </w:rPr>
      </w:pPr>
    </w:p>
    <w:p w14:paraId="5BCB0C3B" w14:textId="77777777" w:rsidR="00A4097C" w:rsidRDefault="00A4097C" w:rsidP="00A4097C">
      <w:pPr>
        <w:jc w:val="both"/>
        <w:rPr>
          <w:sz w:val="22"/>
        </w:rPr>
      </w:pPr>
    </w:p>
    <w:p w14:paraId="17A1148B" w14:textId="77777777" w:rsidR="00A4097C" w:rsidRDefault="00A4097C" w:rsidP="00A4097C">
      <w:pPr>
        <w:jc w:val="both"/>
        <w:rPr>
          <w:sz w:val="22"/>
        </w:rPr>
      </w:pPr>
    </w:p>
    <w:p w14:paraId="199DDB8F" w14:textId="77777777" w:rsidR="00A4097C" w:rsidRDefault="00A4097C" w:rsidP="00A4097C">
      <w:pPr>
        <w:jc w:val="both"/>
        <w:rPr>
          <w:sz w:val="22"/>
        </w:rPr>
      </w:pPr>
      <w:r>
        <w:rPr>
          <w:b/>
          <w:sz w:val="22"/>
        </w:rPr>
        <w:t>Permit Application</w:t>
      </w:r>
      <w:r>
        <w:rPr>
          <w:sz w:val="22"/>
        </w:rPr>
        <w:t>: (attached)</w:t>
      </w:r>
    </w:p>
    <w:p w14:paraId="57FCC63A" w14:textId="77777777" w:rsidR="00A4097C" w:rsidRDefault="00A4097C" w:rsidP="00A4097C">
      <w:pPr>
        <w:jc w:val="both"/>
        <w:rPr>
          <w:sz w:val="22"/>
        </w:rPr>
      </w:pPr>
    </w:p>
    <w:p w14:paraId="174D91A3" w14:textId="18DE1721" w:rsidR="00A4097C" w:rsidRDefault="00A4097C" w:rsidP="00A4097C">
      <w:pPr>
        <w:jc w:val="both"/>
        <w:rPr>
          <w:i/>
          <w:sz w:val="22"/>
        </w:rPr>
      </w:pPr>
      <w:r>
        <w:rPr>
          <w:i/>
          <w:sz w:val="22"/>
        </w:rPr>
        <w:tab/>
        <w:t xml:space="preserve">Acid Rain Permit Application submitted </w:t>
      </w:r>
      <w:r w:rsidR="00B12BC6">
        <w:rPr>
          <w:i/>
          <w:sz w:val="22"/>
        </w:rPr>
        <w:t>April 16, 2019</w:t>
      </w:r>
    </w:p>
    <w:p w14:paraId="15D8E9A4" w14:textId="6A0E5CAE" w:rsidR="00984B03" w:rsidRPr="00B12BC6" w:rsidRDefault="00B12BC6">
      <w:pPr>
        <w:rPr>
          <w:rFonts w:cs="Arial"/>
          <w:i/>
          <w:iCs/>
          <w:sz w:val="22"/>
          <w:szCs w:val="22"/>
        </w:rPr>
      </w:pPr>
      <w:r w:rsidRPr="00B12BC6">
        <w:rPr>
          <w:rFonts w:cs="Arial"/>
          <w:i/>
          <w:iCs/>
          <w:sz w:val="22"/>
          <w:szCs w:val="22"/>
        </w:rPr>
        <w:tab/>
      </w:r>
      <w:r w:rsidR="00984B03" w:rsidRPr="00B12BC6">
        <w:rPr>
          <w:rFonts w:cs="Arial"/>
          <w:i/>
          <w:iCs/>
          <w:sz w:val="22"/>
          <w:szCs w:val="22"/>
        </w:rPr>
        <w:br w:type="page"/>
      </w:r>
    </w:p>
    <w:p w14:paraId="00103FD7" w14:textId="256E1D52" w:rsidR="00BB5298" w:rsidRDefault="00B12BC6">
      <w:pPr>
        <w:rPr>
          <w:rFonts w:cs="Arial"/>
        </w:rPr>
      </w:pPr>
      <w:r>
        <w:rPr>
          <w:rFonts w:cs="Arial"/>
          <w:noProof/>
        </w:rPr>
        <w:lastRenderedPageBreak/>
        <w:drawing>
          <wp:inline distT="0" distB="0" distL="0" distR="0" wp14:anchorId="0A03D9F8" wp14:editId="646BE64A">
            <wp:extent cx="5760720" cy="745299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452995"/>
                    </a:xfrm>
                    <a:prstGeom prst="rect">
                      <a:avLst/>
                    </a:prstGeom>
                  </pic:spPr>
                </pic:pic>
              </a:graphicData>
            </a:graphic>
          </wp:inline>
        </w:drawing>
      </w:r>
      <w:r>
        <w:rPr>
          <w:rFonts w:cs="Arial"/>
          <w:noProof/>
        </w:rPr>
        <w:lastRenderedPageBreak/>
        <w:drawing>
          <wp:inline distT="0" distB="0" distL="0" distR="0" wp14:anchorId="13DE9856" wp14:editId="4024F230">
            <wp:extent cx="5760720" cy="74549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092A7237" wp14:editId="6B3A8C4A">
            <wp:extent cx="5760720" cy="74549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5B4EA13" wp14:editId="75A23790">
            <wp:extent cx="5760720" cy="7463790"/>
            <wp:effectExtent l="0" t="0" r="0" b="381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63790"/>
                    </a:xfrm>
                    <a:prstGeom prst="rect">
                      <a:avLst/>
                    </a:prstGeom>
                  </pic:spPr>
                </pic:pic>
              </a:graphicData>
            </a:graphic>
          </wp:inline>
        </w:drawing>
      </w:r>
    </w:p>
    <w:p w14:paraId="0C679DF2" w14:textId="3ECA1102" w:rsidR="00B12BC6" w:rsidRPr="00603EDF" w:rsidRDefault="00B12BC6">
      <w:pPr>
        <w:rPr>
          <w:rFonts w:cs="Arial"/>
        </w:rPr>
      </w:pPr>
    </w:p>
    <w:sectPr w:rsidR="00B12BC6" w:rsidRPr="00603EDF">
      <w:headerReference w:type="default" r:id="rId13"/>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D6B0C" w14:textId="77777777" w:rsidR="007849E1" w:rsidRDefault="007849E1">
      <w:r>
        <w:separator/>
      </w:r>
    </w:p>
    <w:p w14:paraId="11208F9E" w14:textId="77777777" w:rsidR="007849E1" w:rsidRDefault="007849E1"/>
  </w:endnote>
  <w:endnote w:type="continuationSeparator" w:id="0">
    <w:p w14:paraId="0B020777" w14:textId="77777777" w:rsidR="007849E1" w:rsidRDefault="007849E1">
      <w:r>
        <w:continuationSeparator/>
      </w:r>
    </w:p>
    <w:p w14:paraId="67E50D8F" w14:textId="77777777" w:rsidR="007849E1" w:rsidRDefault="00784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47771"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7DA09"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7E661" w14:textId="77777777" w:rsidR="007849E1" w:rsidRDefault="007849E1">
      <w:r>
        <w:separator/>
      </w:r>
    </w:p>
    <w:p w14:paraId="457E0D1A" w14:textId="77777777" w:rsidR="007849E1" w:rsidRDefault="007849E1"/>
  </w:footnote>
  <w:footnote w:type="continuationSeparator" w:id="0">
    <w:p w14:paraId="3D802C8E" w14:textId="77777777" w:rsidR="007849E1" w:rsidRDefault="007849E1">
      <w:r>
        <w:continuationSeparator/>
      </w:r>
    </w:p>
    <w:p w14:paraId="793A26B7" w14:textId="77777777" w:rsidR="007849E1" w:rsidRDefault="007849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9CBB9" w14:textId="72A07F29"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2C0F72" w:rsidRPr="002C0F72">
      <w:rPr>
        <w:sz w:val="20"/>
        <w:szCs w:val="20"/>
      </w:rPr>
      <w:t>Consumers Energy – Dan E Karn Plant</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72492516" w14:textId="2971B0F7" w:rsidR="00986B9A" w:rsidRPr="00C20BC6" w:rsidRDefault="00986B9A" w:rsidP="00986B9A">
    <w:pPr>
      <w:pStyle w:val="Header"/>
      <w:rPr>
        <w:sz w:val="20"/>
        <w:szCs w:val="20"/>
      </w:rPr>
    </w:pPr>
    <w:r w:rsidRPr="00C20BC6">
      <w:rPr>
        <w:sz w:val="20"/>
        <w:szCs w:val="20"/>
      </w:rPr>
      <w:t xml:space="preserve">Permit No.:  </w:t>
    </w:r>
    <w:r w:rsidR="002C0F72">
      <w:rPr>
        <w:sz w:val="20"/>
        <w:szCs w:val="20"/>
      </w:rPr>
      <w:t>MI-AR-1702-20</w:t>
    </w:r>
    <w:r w:rsidR="00D31D8C">
      <w:rPr>
        <w:sz w:val="20"/>
        <w:szCs w:val="20"/>
      </w:rPr>
      <w:t>22</w:t>
    </w:r>
    <w:r w:rsidR="00E4700B">
      <w:rPr>
        <w:sz w:val="20"/>
        <w:szCs w:val="20"/>
      </w:rPr>
      <w:t>a</w:t>
    </w:r>
  </w:p>
  <w:p w14:paraId="7B20B5A0" w14:textId="0D2B0972" w:rsidR="008B7F9C" w:rsidRPr="0069191E" w:rsidRDefault="00986B9A" w:rsidP="00986B9A">
    <w:pPr>
      <w:pStyle w:val="Header"/>
      <w:rPr>
        <w:sz w:val="20"/>
        <w:szCs w:val="20"/>
      </w:rPr>
    </w:pPr>
    <w:r w:rsidRPr="00C20BC6">
      <w:rPr>
        <w:sz w:val="20"/>
        <w:szCs w:val="20"/>
      </w:rPr>
      <w:t xml:space="preserve">Issued:  </w:t>
    </w:r>
    <w:r w:rsidR="00DF0FB1">
      <w:rPr>
        <w:sz w:val="20"/>
        <w:szCs w:val="20"/>
      </w:rPr>
      <w:t>July 27, 2022</w:t>
    </w:r>
    <w:r w:rsidR="00E4700B">
      <w:rPr>
        <w:sz w:val="20"/>
        <w:szCs w:val="20"/>
      </w:rPr>
      <w:t>/</w:t>
    </w:r>
    <w:r w:rsidR="00E4700B" w:rsidRPr="00E4700B">
      <w:t xml:space="preserve"> </w:t>
    </w:r>
    <w:r w:rsidR="00E4700B" w:rsidRPr="00E4700B">
      <w:rPr>
        <w:color w:val="FF0000"/>
        <w:sz w:val="20"/>
        <w:szCs w:val="20"/>
      </w:rPr>
      <w:t>REVISION DATE: {DATE}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BC6"/>
    <w:rsid w:val="00002913"/>
    <w:rsid w:val="00033E01"/>
    <w:rsid w:val="00047426"/>
    <w:rsid w:val="00047D8B"/>
    <w:rsid w:val="00076351"/>
    <w:rsid w:val="000B2862"/>
    <w:rsid w:val="00105500"/>
    <w:rsid w:val="00137E13"/>
    <w:rsid w:val="00143D66"/>
    <w:rsid w:val="001A2C42"/>
    <w:rsid w:val="001C408B"/>
    <w:rsid w:val="001C627B"/>
    <w:rsid w:val="002107B9"/>
    <w:rsid w:val="002443DF"/>
    <w:rsid w:val="0024498A"/>
    <w:rsid w:val="00253512"/>
    <w:rsid w:val="00266F98"/>
    <w:rsid w:val="00271E3E"/>
    <w:rsid w:val="002840F8"/>
    <w:rsid w:val="002C0F72"/>
    <w:rsid w:val="002C2A76"/>
    <w:rsid w:val="002C4D7F"/>
    <w:rsid w:val="002C625A"/>
    <w:rsid w:val="002F100E"/>
    <w:rsid w:val="00323151"/>
    <w:rsid w:val="00352504"/>
    <w:rsid w:val="003D5060"/>
    <w:rsid w:val="003E5D76"/>
    <w:rsid w:val="0041544C"/>
    <w:rsid w:val="004164C8"/>
    <w:rsid w:val="00424B82"/>
    <w:rsid w:val="0049076D"/>
    <w:rsid w:val="00492C21"/>
    <w:rsid w:val="004A2604"/>
    <w:rsid w:val="004A6DC6"/>
    <w:rsid w:val="004D7C62"/>
    <w:rsid w:val="005445BC"/>
    <w:rsid w:val="00583821"/>
    <w:rsid w:val="00594CF2"/>
    <w:rsid w:val="005B1031"/>
    <w:rsid w:val="005B6359"/>
    <w:rsid w:val="005D6052"/>
    <w:rsid w:val="005E3259"/>
    <w:rsid w:val="005F3DB9"/>
    <w:rsid w:val="00603EDF"/>
    <w:rsid w:val="00635E06"/>
    <w:rsid w:val="00647966"/>
    <w:rsid w:val="00663E3C"/>
    <w:rsid w:val="00682633"/>
    <w:rsid w:val="00690C9F"/>
    <w:rsid w:val="0069191E"/>
    <w:rsid w:val="00693293"/>
    <w:rsid w:val="0069764F"/>
    <w:rsid w:val="006C6486"/>
    <w:rsid w:val="006F5060"/>
    <w:rsid w:val="00700B62"/>
    <w:rsid w:val="00714917"/>
    <w:rsid w:val="00714D40"/>
    <w:rsid w:val="00765AF0"/>
    <w:rsid w:val="007849E1"/>
    <w:rsid w:val="007863A7"/>
    <w:rsid w:val="007A7224"/>
    <w:rsid w:val="007B058B"/>
    <w:rsid w:val="007C00EB"/>
    <w:rsid w:val="007E3C8C"/>
    <w:rsid w:val="008058DB"/>
    <w:rsid w:val="008121FF"/>
    <w:rsid w:val="0082100D"/>
    <w:rsid w:val="0082726A"/>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A030BE"/>
    <w:rsid w:val="00A11508"/>
    <w:rsid w:val="00A40869"/>
    <w:rsid w:val="00A4097C"/>
    <w:rsid w:val="00A65DF5"/>
    <w:rsid w:val="00A702B4"/>
    <w:rsid w:val="00A877B9"/>
    <w:rsid w:val="00A926A2"/>
    <w:rsid w:val="00A97F0E"/>
    <w:rsid w:val="00AD4B1C"/>
    <w:rsid w:val="00AF7109"/>
    <w:rsid w:val="00B07BCD"/>
    <w:rsid w:val="00B12BC6"/>
    <w:rsid w:val="00B1505D"/>
    <w:rsid w:val="00B31C32"/>
    <w:rsid w:val="00B33A39"/>
    <w:rsid w:val="00BB5298"/>
    <w:rsid w:val="00BB6749"/>
    <w:rsid w:val="00BD2B33"/>
    <w:rsid w:val="00BE6BB9"/>
    <w:rsid w:val="00BF7137"/>
    <w:rsid w:val="00C120EA"/>
    <w:rsid w:val="00C20BC6"/>
    <w:rsid w:val="00C253EA"/>
    <w:rsid w:val="00C327D6"/>
    <w:rsid w:val="00C512C9"/>
    <w:rsid w:val="00C62BD4"/>
    <w:rsid w:val="00C77199"/>
    <w:rsid w:val="00C81772"/>
    <w:rsid w:val="00C95D8C"/>
    <w:rsid w:val="00C97DD3"/>
    <w:rsid w:val="00CA7E6E"/>
    <w:rsid w:val="00CC3D15"/>
    <w:rsid w:val="00CD5D5A"/>
    <w:rsid w:val="00CE4579"/>
    <w:rsid w:val="00CF4F5D"/>
    <w:rsid w:val="00D10F6F"/>
    <w:rsid w:val="00D31D8C"/>
    <w:rsid w:val="00D91EEB"/>
    <w:rsid w:val="00DD599D"/>
    <w:rsid w:val="00DE6D3D"/>
    <w:rsid w:val="00DF0FB1"/>
    <w:rsid w:val="00E27654"/>
    <w:rsid w:val="00E4700B"/>
    <w:rsid w:val="00E504D8"/>
    <w:rsid w:val="00E91642"/>
    <w:rsid w:val="00E957A2"/>
    <w:rsid w:val="00E957D4"/>
    <w:rsid w:val="00EA1467"/>
    <w:rsid w:val="00EA1E22"/>
    <w:rsid w:val="00EA3E50"/>
    <w:rsid w:val="00EB129B"/>
    <w:rsid w:val="00EC3BB6"/>
    <w:rsid w:val="00ED1FCA"/>
    <w:rsid w:val="00EE48C5"/>
    <w:rsid w:val="00F36B70"/>
    <w:rsid w:val="00F44107"/>
    <w:rsid w:val="00F549BE"/>
    <w:rsid w:val="00F61F81"/>
    <w:rsid w:val="00F7298E"/>
    <w:rsid w:val="00F73687"/>
    <w:rsid w:val="00FA54B5"/>
    <w:rsid w:val="00FF0E2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8D7F48C"/>
  <w15:docId w15:val="{6E5AEB7A-043C-4EA6-AF17-6FB38D21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0F7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eyb\OneDrive%20-%20State%20of%20Michigan%20DTMB\H_DRIVE_MIGRATION\MSOFFICE\WORD\EXPERT\ACIDRAIN\DRAFT%20Blank%20AR%20Permit\Acid%20Rain%20Permi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Acid Rain Permit 2021</Template>
  <TotalTime>69</TotalTime>
  <Pages>7</Pages>
  <Words>555</Words>
  <Characters>3064</Characters>
  <Application>Microsoft Office Word</Application>
  <DocSecurity>0</DocSecurity>
  <Lines>161</Lines>
  <Paragraphs>75</Paragraphs>
  <ScaleCrop>false</ScaleCrop>
  <HeadingPairs>
    <vt:vector size="2" baseType="variant">
      <vt:variant>
        <vt:lpstr>Title</vt:lpstr>
      </vt:variant>
      <vt:variant>
        <vt:i4>1</vt:i4>
      </vt:variant>
    </vt:vector>
  </HeadingPairs>
  <TitlesOfParts>
    <vt:vector size="1" baseType="lpstr">
      <vt:lpstr>Draft Acid Rain Permit 2021</vt:lpstr>
    </vt:vector>
  </TitlesOfParts>
  <Company>MDEQ-AQD</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2021</dc:title>
  <dc:creator>Carley, Brian (EGLE)</dc:creator>
  <cp:keywords>AQD, AIR, Acid Rain</cp:keywords>
  <dc:description>Acid Rain Templates are not posted in SharePoint</dc:description>
  <cp:lastModifiedBy>Carley, Brian (EGLE)</cp:lastModifiedBy>
  <cp:revision>18</cp:revision>
  <cp:lastPrinted>2001-12-11T17:24:00Z</cp:lastPrinted>
  <dcterms:created xsi:type="dcterms:W3CDTF">2024-10-10T15:49:00Z</dcterms:created>
  <dcterms:modified xsi:type="dcterms:W3CDTF">2024-10-10T16:57:00Z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2021-08-30T13:56:45Z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